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947D8" w14:textId="1DE0ABB3" w:rsidR="00EB686B" w:rsidRPr="00EB686B" w:rsidRDefault="00D20560" w:rsidP="00D90DEC">
      <w:pPr>
        <w:pStyle w:val="Nzev"/>
      </w:pPr>
      <w:r>
        <w:t xml:space="preserve">finanční vypořádání </w:t>
      </w:r>
      <w:r w:rsidR="002E028A">
        <w:t xml:space="preserve">dotace poskytnuté z rozpočtu města Lázně Bělohrad na rok 2023   </w:t>
      </w:r>
    </w:p>
    <w:p w14:paraId="78A5395D" w14:textId="5B3A568C" w:rsidR="00BC580B" w:rsidRDefault="00BC580B" w:rsidP="00BC580B">
      <w:pPr>
        <w:pStyle w:val="Nadpis2"/>
      </w:pPr>
      <w:r>
        <w:t>Ú</w:t>
      </w:r>
      <w:r w:rsidR="001310D7">
        <w:t>daje příjemce dotace</w:t>
      </w:r>
    </w:p>
    <w:tbl>
      <w:tblPr>
        <w:tblStyle w:val="Mkatabulky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7"/>
        <w:gridCol w:w="5380"/>
      </w:tblGrid>
      <w:tr w:rsidR="00BC580B" w:rsidRPr="009A29F6" w14:paraId="18DA18B0" w14:textId="77777777" w:rsidTr="00D712C8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63A3276E" w14:textId="066950B1" w:rsidR="00BC580B" w:rsidRPr="00BC580B" w:rsidRDefault="00BC580B" w:rsidP="00BC580B">
            <w:pPr>
              <w:pStyle w:val="Normlnbezmezer"/>
              <w:jc w:val="left"/>
              <w:rPr>
                <w:b/>
                <w:bCs/>
              </w:rPr>
            </w:pPr>
            <w:r w:rsidRPr="00BC580B">
              <w:rPr>
                <w:b/>
                <w:bCs/>
              </w:rPr>
              <w:t xml:space="preserve">Jméno a příjmení / </w:t>
            </w:r>
            <w:r>
              <w:rPr>
                <w:b/>
                <w:bCs/>
              </w:rPr>
              <w:t>N</w:t>
            </w:r>
            <w:r w:rsidRPr="00BC580B">
              <w:rPr>
                <w:b/>
                <w:bCs/>
              </w:rPr>
              <w:t>ázev:</w:t>
            </w:r>
          </w:p>
        </w:tc>
        <w:tc>
          <w:tcPr>
            <w:tcW w:w="2794" w:type="pct"/>
            <w:shd w:val="clear" w:color="auto" w:fill="auto"/>
            <w:vAlign w:val="center"/>
          </w:tcPr>
          <w:p w14:paraId="052C8AEB" w14:textId="3647F5BA" w:rsidR="00BC580B" w:rsidRPr="002879E0" w:rsidRDefault="00BC580B" w:rsidP="00EA0025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BC580B" w:rsidRPr="009A29F6" w14:paraId="786D83E0" w14:textId="77777777" w:rsidTr="00D712C8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01F1DE13" w14:textId="5C441A38" w:rsidR="00BC580B" w:rsidRPr="00BC580B" w:rsidRDefault="00BC580B" w:rsidP="002D757E">
            <w:pPr>
              <w:pStyle w:val="Normlnbezmezer"/>
              <w:jc w:val="left"/>
              <w:rPr>
                <w:b/>
                <w:bCs/>
              </w:rPr>
            </w:pPr>
            <w:r w:rsidRPr="00BC580B">
              <w:rPr>
                <w:b/>
                <w:bCs/>
              </w:rPr>
              <w:t>Adresa trvalého bydliště</w:t>
            </w:r>
            <w:r w:rsidR="00475FB4">
              <w:rPr>
                <w:b/>
                <w:bCs/>
              </w:rPr>
              <w:t xml:space="preserve"> </w:t>
            </w:r>
            <w:r w:rsidRPr="00BC580B">
              <w:rPr>
                <w:b/>
                <w:bCs/>
              </w:rPr>
              <w:t>/ Sídlo:</w:t>
            </w:r>
          </w:p>
        </w:tc>
        <w:tc>
          <w:tcPr>
            <w:tcW w:w="2794" w:type="pct"/>
            <w:shd w:val="clear" w:color="auto" w:fill="auto"/>
            <w:vAlign w:val="center"/>
          </w:tcPr>
          <w:p w14:paraId="36E132FA" w14:textId="72C31B3F" w:rsidR="002B6BC3" w:rsidRPr="002879E0" w:rsidRDefault="002B6BC3" w:rsidP="00EA0025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BC580B" w:rsidRPr="009A29F6" w14:paraId="118B2E47" w14:textId="77777777" w:rsidTr="00D712C8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1C691E2A" w14:textId="75F8939E" w:rsidR="00BC580B" w:rsidRPr="00BC580B" w:rsidRDefault="00475FB4" w:rsidP="00BC580B">
            <w:pPr>
              <w:pStyle w:val="Normlnbezmezer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Datum narození</w:t>
            </w:r>
            <w:r w:rsidR="00BC580B" w:rsidRPr="00BC580B">
              <w:rPr>
                <w:b/>
                <w:bCs/>
              </w:rPr>
              <w:t xml:space="preserve"> / IČO:</w:t>
            </w:r>
          </w:p>
        </w:tc>
        <w:tc>
          <w:tcPr>
            <w:tcW w:w="2794" w:type="pct"/>
            <w:shd w:val="clear" w:color="auto" w:fill="auto"/>
            <w:vAlign w:val="center"/>
          </w:tcPr>
          <w:p w14:paraId="07B6F96B" w14:textId="3EDC48D2" w:rsidR="00BC580B" w:rsidRPr="002879E0" w:rsidRDefault="00BC580B" w:rsidP="00EA0025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BC580B" w:rsidRPr="009A29F6" w14:paraId="63135104" w14:textId="77777777" w:rsidTr="00D712C8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78F8F009" w14:textId="532CD6E7" w:rsidR="00BC580B" w:rsidRPr="00BC580B" w:rsidRDefault="00BC580B" w:rsidP="00BC580B">
            <w:pPr>
              <w:pStyle w:val="Normlnbezmezer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Číslo bankovního účtu a název banky:</w:t>
            </w:r>
          </w:p>
        </w:tc>
        <w:tc>
          <w:tcPr>
            <w:tcW w:w="2794" w:type="pct"/>
            <w:shd w:val="clear" w:color="auto" w:fill="auto"/>
            <w:vAlign w:val="center"/>
          </w:tcPr>
          <w:p w14:paraId="011D7B64" w14:textId="25B46B10" w:rsidR="00BC580B" w:rsidRPr="002879E0" w:rsidRDefault="00BC580B" w:rsidP="00EA0025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BC580B" w:rsidRPr="009A29F6" w14:paraId="0D150CD1" w14:textId="77777777" w:rsidTr="00D712C8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66BEC9D2" w14:textId="5811CACC" w:rsidR="00BC580B" w:rsidRDefault="00BC580B" w:rsidP="00BC580B">
            <w:pPr>
              <w:pStyle w:val="Normlnbezmezer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E-mail:</w:t>
            </w:r>
          </w:p>
        </w:tc>
        <w:tc>
          <w:tcPr>
            <w:tcW w:w="2794" w:type="pct"/>
            <w:shd w:val="clear" w:color="auto" w:fill="auto"/>
            <w:vAlign w:val="center"/>
          </w:tcPr>
          <w:p w14:paraId="40516178" w14:textId="54B3C9B8" w:rsidR="00BC580B" w:rsidRPr="002879E0" w:rsidRDefault="00BC580B" w:rsidP="00EA0025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BC580B" w:rsidRPr="009A29F6" w14:paraId="63B53DAF" w14:textId="77777777" w:rsidTr="00D712C8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3936BD8F" w14:textId="4EE7A326" w:rsidR="00BC580B" w:rsidRPr="00BC580B" w:rsidRDefault="00BC580B" w:rsidP="00BC580B">
            <w:pPr>
              <w:pStyle w:val="Normlnbezmezer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Telefon:</w:t>
            </w:r>
          </w:p>
        </w:tc>
        <w:tc>
          <w:tcPr>
            <w:tcW w:w="2794" w:type="pct"/>
            <w:shd w:val="clear" w:color="auto" w:fill="auto"/>
            <w:vAlign w:val="center"/>
          </w:tcPr>
          <w:p w14:paraId="0412E3AE" w14:textId="2EF5BB05" w:rsidR="00BC580B" w:rsidRPr="002879E0" w:rsidRDefault="00BC580B" w:rsidP="00EA0025">
            <w:pPr>
              <w:pStyle w:val="Normlnbezmezer"/>
              <w:rPr>
                <w:sz w:val="18"/>
                <w:szCs w:val="18"/>
              </w:rPr>
            </w:pPr>
          </w:p>
        </w:tc>
      </w:tr>
    </w:tbl>
    <w:p w14:paraId="0B18FCAF" w14:textId="79DD128B" w:rsidR="006F202A" w:rsidRDefault="0058474C" w:rsidP="00D90DEC">
      <w:pPr>
        <w:pStyle w:val="Nadpis2"/>
      </w:pPr>
      <w:r>
        <w:t>osoba oprávněn</w:t>
      </w:r>
      <w:r w:rsidR="00365425">
        <w:t>á</w:t>
      </w:r>
      <w:r>
        <w:t xml:space="preserve"> jednat za příjemce dotace  </w:t>
      </w:r>
      <w:r w:rsidR="00D90DEC">
        <w:t xml:space="preserve"> </w:t>
      </w:r>
    </w:p>
    <w:p w14:paraId="0161E22D" w14:textId="2567684C" w:rsidR="0058474C" w:rsidRPr="00D90DEC" w:rsidRDefault="0058474C" w:rsidP="00D90DEC">
      <w:pPr>
        <w:pStyle w:val="Nadpis2"/>
        <w:rPr>
          <w:sz w:val="20"/>
          <w:szCs w:val="20"/>
        </w:rPr>
      </w:pPr>
      <w:r w:rsidRPr="00D90DEC">
        <w:rPr>
          <w:sz w:val="20"/>
          <w:szCs w:val="20"/>
        </w:rPr>
        <w:t>(</w:t>
      </w:r>
      <w:r w:rsidR="00F05C61" w:rsidRPr="00D90DEC">
        <w:rPr>
          <w:sz w:val="20"/>
          <w:szCs w:val="20"/>
        </w:rPr>
        <w:t>vypňují pouze právnické osoby)</w:t>
      </w:r>
    </w:p>
    <w:tbl>
      <w:tblPr>
        <w:tblStyle w:val="Mkatabulky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7"/>
        <w:gridCol w:w="5380"/>
      </w:tblGrid>
      <w:tr w:rsidR="00495CE9" w:rsidRPr="009A29F6" w14:paraId="6C2D6D1C" w14:textId="77777777" w:rsidTr="0079450B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025F14B8" w14:textId="61CEB245" w:rsidR="00495CE9" w:rsidRPr="00BC580B" w:rsidRDefault="00495CE9" w:rsidP="0070683F">
            <w:pPr>
              <w:pStyle w:val="Normlnbezmezer"/>
              <w:jc w:val="left"/>
              <w:rPr>
                <w:b/>
                <w:bCs/>
              </w:rPr>
            </w:pPr>
            <w:r w:rsidRPr="00BC580B">
              <w:rPr>
                <w:b/>
                <w:bCs/>
              </w:rPr>
              <w:t>Jméno a příjmení</w:t>
            </w:r>
            <w:r w:rsidR="00A216E3">
              <w:rPr>
                <w:b/>
                <w:bCs/>
              </w:rPr>
              <w:t>:</w:t>
            </w:r>
          </w:p>
        </w:tc>
        <w:tc>
          <w:tcPr>
            <w:tcW w:w="2794" w:type="pct"/>
            <w:shd w:val="clear" w:color="auto" w:fill="auto"/>
          </w:tcPr>
          <w:p w14:paraId="14AA8142" w14:textId="77777777" w:rsidR="00495CE9" w:rsidRPr="002879E0" w:rsidRDefault="00495CE9" w:rsidP="0070683F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495CE9" w:rsidRPr="009A29F6" w14:paraId="3D033361" w14:textId="77777777" w:rsidTr="001B041B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25BFBB7E" w14:textId="57675A9D" w:rsidR="00495CE9" w:rsidRPr="00BC580B" w:rsidRDefault="00A216E3" w:rsidP="0070683F">
            <w:pPr>
              <w:pStyle w:val="Normlnbezmezer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Datum narození:</w:t>
            </w:r>
          </w:p>
        </w:tc>
        <w:tc>
          <w:tcPr>
            <w:tcW w:w="2794" w:type="pct"/>
            <w:shd w:val="clear" w:color="auto" w:fill="auto"/>
          </w:tcPr>
          <w:p w14:paraId="5CE44A4C" w14:textId="77777777" w:rsidR="00495CE9" w:rsidRPr="002879E0" w:rsidRDefault="00495CE9" w:rsidP="0070683F">
            <w:pPr>
              <w:pStyle w:val="Normlnbezmezer"/>
              <w:rPr>
                <w:sz w:val="18"/>
                <w:szCs w:val="18"/>
              </w:rPr>
            </w:pPr>
          </w:p>
        </w:tc>
      </w:tr>
      <w:tr w:rsidR="00495CE9" w:rsidRPr="009A29F6" w14:paraId="34E306C8" w14:textId="77777777" w:rsidTr="0079450B">
        <w:trPr>
          <w:trHeight w:val="340"/>
        </w:trPr>
        <w:tc>
          <w:tcPr>
            <w:tcW w:w="2206" w:type="pct"/>
            <w:shd w:val="clear" w:color="auto" w:fill="BFBFBF" w:themeFill="background1" w:themeFillShade="BF"/>
            <w:vAlign w:val="center"/>
          </w:tcPr>
          <w:p w14:paraId="3ED6EE0D" w14:textId="599EFD66" w:rsidR="00495CE9" w:rsidRPr="00BC580B" w:rsidRDefault="00A216E3" w:rsidP="0070683F">
            <w:pPr>
              <w:pStyle w:val="Normlnbezmezer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Funkce</w:t>
            </w:r>
            <w:r w:rsidR="0058474C">
              <w:rPr>
                <w:b/>
                <w:bCs/>
              </w:rPr>
              <w:t>:</w:t>
            </w:r>
          </w:p>
        </w:tc>
        <w:tc>
          <w:tcPr>
            <w:tcW w:w="2794" w:type="pct"/>
            <w:shd w:val="clear" w:color="auto" w:fill="auto"/>
          </w:tcPr>
          <w:p w14:paraId="56772C15" w14:textId="77777777" w:rsidR="00495CE9" w:rsidRPr="002879E0" w:rsidRDefault="00495CE9" w:rsidP="0070683F">
            <w:pPr>
              <w:pStyle w:val="Normlnbezmezer"/>
              <w:rPr>
                <w:sz w:val="18"/>
                <w:szCs w:val="18"/>
              </w:rPr>
            </w:pPr>
          </w:p>
        </w:tc>
      </w:tr>
    </w:tbl>
    <w:p w14:paraId="32DEFB9D" w14:textId="49B78B36" w:rsidR="00BC580B" w:rsidRPr="00BC580B" w:rsidRDefault="00BC580B" w:rsidP="00BC580B">
      <w:pPr>
        <w:pStyle w:val="Nadpis2"/>
      </w:pPr>
      <w:r>
        <w:t>údaje o projektu</w:t>
      </w:r>
    </w:p>
    <w:tbl>
      <w:tblPr>
        <w:tblStyle w:val="Mkatabulky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7"/>
        <w:gridCol w:w="5380"/>
      </w:tblGrid>
      <w:tr w:rsidR="006F202A" w:rsidRPr="009A29F6" w14:paraId="601AB99A" w14:textId="77777777" w:rsidTr="006F202A">
        <w:trPr>
          <w:trHeight w:val="340"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DC6171" w14:textId="4D55EC7B" w:rsidR="006F202A" w:rsidRPr="002879E0" w:rsidRDefault="006F202A" w:rsidP="00D501DA">
            <w:pPr>
              <w:rPr>
                <w:sz w:val="18"/>
                <w:szCs w:val="18"/>
              </w:rPr>
            </w:pPr>
            <w:r w:rsidRPr="00D501DA">
              <w:rPr>
                <w:b/>
                <w:bCs/>
              </w:rPr>
              <w:t>Název projektu: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3B81A" w14:textId="6E05406B" w:rsidR="006F202A" w:rsidRPr="002879E0" w:rsidRDefault="006F202A" w:rsidP="00D501DA">
            <w:pPr>
              <w:rPr>
                <w:sz w:val="18"/>
                <w:szCs w:val="18"/>
              </w:rPr>
            </w:pPr>
          </w:p>
        </w:tc>
      </w:tr>
      <w:tr w:rsidR="006F202A" w:rsidRPr="009A29F6" w14:paraId="4531983B" w14:textId="77777777" w:rsidTr="006F202A">
        <w:trPr>
          <w:trHeight w:val="340"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F6C643" w14:textId="721B3975" w:rsidR="006F202A" w:rsidRPr="002879E0" w:rsidRDefault="006F202A" w:rsidP="00D501DA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>Číslo veřejnoprávní smlouvy: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C10EA" w14:textId="38176F2B" w:rsidR="006F202A" w:rsidRPr="002879E0" w:rsidRDefault="006F202A" w:rsidP="00D501DA">
            <w:pPr>
              <w:rPr>
                <w:sz w:val="18"/>
                <w:szCs w:val="18"/>
              </w:rPr>
            </w:pPr>
          </w:p>
        </w:tc>
      </w:tr>
      <w:tr w:rsidR="0079450B" w:rsidRPr="009A29F6" w14:paraId="1844DC52" w14:textId="77777777" w:rsidTr="0079450B">
        <w:trPr>
          <w:trHeight w:val="340"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AF57C4" w14:textId="728E1E97" w:rsidR="0079450B" w:rsidRPr="002879E0" w:rsidRDefault="0079450B" w:rsidP="00D501DA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Datum podpisu smlouvy: 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6F8D6" w14:textId="77777777" w:rsidR="0079450B" w:rsidRPr="002879E0" w:rsidRDefault="0079450B" w:rsidP="00D501DA">
            <w:pPr>
              <w:rPr>
                <w:sz w:val="18"/>
                <w:szCs w:val="18"/>
              </w:rPr>
            </w:pPr>
          </w:p>
        </w:tc>
      </w:tr>
      <w:tr w:rsidR="0079450B" w:rsidRPr="009A29F6" w14:paraId="700083F1" w14:textId="77777777" w:rsidTr="0079450B">
        <w:trPr>
          <w:trHeight w:val="340"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D484FB3" w14:textId="2A3FBE4B" w:rsidR="0079450B" w:rsidRPr="002879E0" w:rsidRDefault="0079450B" w:rsidP="00D501DA">
            <w:pPr>
              <w:rPr>
                <w:sz w:val="18"/>
                <w:szCs w:val="18"/>
              </w:rPr>
            </w:pPr>
            <w:r w:rsidRPr="00D501DA">
              <w:rPr>
                <w:b/>
                <w:bCs/>
              </w:rPr>
              <w:t>Doba realizace projektu</w:t>
            </w:r>
            <w:r>
              <w:rPr>
                <w:b/>
                <w:bCs/>
              </w:rPr>
              <w:t xml:space="preserve"> dle smlouvy</w:t>
            </w:r>
            <w:r w:rsidRPr="00D501DA">
              <w:rPr>
                <w:b/>
                <w:bCs/>
              </w:rPr>
              <w:t>:</w:t>
            </w:r>
          </w:p>
        </w:tc>
        <w:tc>
          <w:tcPr>
            <w:tcW w:w="2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54979" w14:textId="58101D7E" w:rsidR="0079450B" w:rsidRPr="002879E0" w:rsidRDefault="0079450B" w:rsidP="00D501DA">
            <w:pPr>
              <w:rPr>
                <w:sz w:val="18"/>
                <w:szCs w:val="18"/>
              </w:rPr>
            </w:pPr>
          </w:p>
        </w:tc>
      </w:tr>
    </w:tbl>
    <w:p w14:paraId="1DABF225" w14:textId="77777777" w:rsidR="00FB124D" w:rsidRPr="0055658A" w:rsidRDefault="00FB124D" w:rsidP="00FB124D">
      <w:pPr>
        <w:pStyle w:val="Nadpis1"/>
        <w:rPr>
          <w:sz w:val="28"/>
          <w:szCs w:val="28"/>
        </w:rPr>
      </w:pPr>
      <w:r w:rsidRPr="0055658A">
        <w:rPr>
          <w:sz w:val="28"/>
          <w:szCs w:val="28"/>
        </w:rPr>
        <w:t>Finanční vypořádání dotace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43"/>
        <w:gridCol w:w="2385"/>
        <w:gridCol w:w="2370"/>
        <w:gridCol w:w="2429"/>
      </w:tblGrid>
      <w:tr w:rsidR="00FB124D" w14:paraId="2BED6280" w14:textId="77777777" w:rsidTr="00EE0DCA">
        <w:trPr>
          <w:trHeight w:val="340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754A42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76AEB77D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  <w:r w:rsidRPr="0055658A">
              <w:rPr>
                <w:b/>
                <w:bCs/>
              </w:rPr>
              <w:t>Náklady celkem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27C23DBC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  <w:r w:rsidRPr="0055658A">
              <w:rPr>
                <w:b/>
                <w:bCs/>
              </w:rPr>
              <w:t>Vlastní podíl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61C70A92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  <w:r w:rsidRPr="0055658A">
              <w:rPr>
                <w:b/>
                <w:bCs/>
              </w:rPr>
              <w:t>Dotace z rozpočtu města</w:t>
            </w:r>
          </w:p>
        </w:tc>
      </w:tr>
      <w:tr w:rsidR="00FB124D" w14:paraId="5033C74A" w14:textId="77777777" w:rsidTr="00EE0DCA">
        <w:trPr>
          <w:trHeight w:val="340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4CE88BB6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  <w:r w:rsidRPr="0055658A">
              <w:rPr>
                <w:b/>
                <w:bCs/>
              </w:rPr>
              <w:t>Dle smlouvy v Kč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49C56" w14:textId="77777777" w:rsidR="00FB124D" w:rsidRDefault="00FB124D">
            <w:pPr>
              <w:spacing w:line="240" w:lineRule="auto"/>
              <w:jc w:val="center"/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5334" w14:textId="77777777" w:rsidR="00FB124D" w:rsidRDefault="00FB124D">
            <w:pPr>
              <w:spacing w:line="240" w:lineRule="auto"/>
              <w:jc w:val="center"/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AC211" w14:textId="77777777" w:rsidR="00FB124D" w:rsidRDefault="00FB124D">
            <w:pPr>
              <w:spacing w:line="240" w:lineRule="auto"/>
              <w:jc w:val="center"/>
            </w:pPr>
          </w:p>
        </w:tc>
      </w:tr>
      <w:tr w:rsidR="00FB124D" w14:paraId="1711737A" w14:textId="77777777" w:rsidTr="00EE0DCA">
        <w:trPr>
          <w:trHeight w:val="340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6D7135CD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  <w:r w:rsidRPr="0055658A">
              <w:rPr>
                <w:b/>
                <w:bCs/>
              </w:rPr>
              <w:t>Skutečnost v Kč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9E419" w14:textId="77777777" w:rsidR="00FB124D" w:rsidRDefault="00FB124D">
            <w:pPr>
              <w:spacing w:line="240" w:lineRule="auto"/>
              <w:jc w:val="center"/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058D8" w14:textId="77777777" w:rsidR="00FB124D" w:rsidRDefault="00FB124D">
            <w:pPr>
              <w:spacing w:line="240" w:lineRule="auto"/>
              <w:jc w:val="center"/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D0E11" w14:textId="77777777" w:rsidR="00FB124D" w:rsidRDefault="00FB124D">
            <w:pPr>
              <w:spacing w:line="240" w:lineRule="auto"/>
              <w:jc w:val="center"/>
            </w:pPr>
          </w:p>
        </w:tc>
      </w:tr>
      <w:tr w:rsidR="00FB124D" w14:paraId="16EDA0D5" w14:textId="77777777" w:rsidTr="00EE0DCA">
        <w:trPr>
          <w:trHeight w:val="340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1387D156" w14:textId="77777777" w:rsidR="00FB124D" w:rsidRPr="0055658A" w:rsidRDefault="00FB124D">
            <w:pPr>
              <w:spacing w:line="240" w:lineRule="auto"/>
              <w:jc w:val="center"/>
              <w:rPr>
                <w:b/>
                <w:bCs/>
              </w:rPr>
            </w:pPr>
            <w:r w:rsidRPr="0055658A">
              <w:rPr>
                <w:b/>
                <w:bCs/>
              </w:rPr>
              <w:t>Rozdíl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84B1" w14:textId="77777777" w:rsidR="00FB124D" w:rsidRDefault="00FB124D">
            <w:pPr>
              <w:spacing w:line="240" w:lineRule="auto"/>
              <w:jc w:val="center"/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D59D6" w14:textId="77777777" w:rsidR="00FB124D" w:rsidRDefault="00FB124D">
            <w:pPr>
              <w:spacing w:line="240" w:lineRule="auto"/>
              <w:jc w:val="center"/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30EB" w14:textId="77777777" w:rsidR="00FB124D" w:rsidRDefault="00FB124D">
            <w:pPr>
              <w:spacing w:line="240" w:lineRule="auto"/>
              <w:jc w:val="center"/>
            </w:pPr>
          </w:p>
        </w:tc>
      </w:tr>
    </w:tbl>
    <w:p w14:paraId="2B137A7E" w14:textId="4A3B8BE9" w:rsidR="00FD022E" w:rsidRDefault="00FD022E" w:rsidP="00FD022E"/>
    <w:p w14:paraId="7F3CB031" w14:textId="603A0A82" w:rsidR="00EB686B" w:rsidRPr="00FD022E" w:rsidRDefault="0073041B" w:rsidP="00FD022E">
      <w:r>
        <w:t xml:space="preserve">Nevyčerpaná částka k vrácení </w:t>
      </w:r>
      <w:r w:rsidR="00EB686B">
        <w:t>v</w:t>
      </w:r>
      <w:r w:rsidR="00D90DEC">
        <w:t> </w:t>
      </w:r>
      <w:r w:rsidR="00EB686B">
        <w:t>Kč</w:t>
      </w:r>
      <w:r w:rsidR="00D90DEC">
        <w:t xml:space="preserve">: </w:t>
      </w:r>
    </w:p>
    <w:p w14:paraId="1D108CFB" w14:textId="294349DB" w:rsidR="00FD022E" w:rsidRPr="00FD022E" w:rsidRDefault="00FD022E" w:rsidP="00FD022E">
      <w:pPr>
        <w:pStyle w:val="Nadpis1"/>
        <w:rPr>
          <w:sz w:val="28"/>
          <w:szCs w:val="28"/>
        </w:rPr>
      </w:pPr>
      <w:r w:rsidRPr="00FD022E">
        <w:rPr>
          <w:sz w:val="28"/>
          <w:szCs w:val="28"/>
        </w:rPr>
        <w:lastRenderedPageBreak/>
        <w:t>Podrobný rozpis celkových uznatelných nákladů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99"/>
        <w:gridCol w:w="1274"/>
        <w:gridCol w:w="1180"/>
        <w:gridCol w:w="3715"/>
        <w:gridCol w:w="1000"/>
        <w:gridCol w:w="1459"/>
      </w:tblGrid>
      <w:tr w:rsidR="00FD022E" w14:paraId="292A3EF4" w14:textId="77777777" w:rsidTr="008960B4">
        <w:trPr>
          <w:trHeight w:val="567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1EFD46D0" w14:textId="0631326F" w:rsidR="00FD022E" w:rsidRPr="001B041B" w:rsidRDefault="001B041B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P</w:t>
            </w:r>
            <w:r w:rsidR="00FD022E" w:rsidRPr="001B041B">
              <w:rPr>
                <w:b/>
                <w:bCs/>
                <w:szCs w:val="20"/>
              </w:rPr>
              <w:t>oložka č.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759253EE" w14:textId="4BC7EF79" w:rsidR="00FD022E" w:rsidRPr="001B041B" w:rsidRDefault="001B041B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Č</w:t>
            </w:r>
            <w:r w:rsidR="00FD022E" w:rsidRPr="001B041B">
              <w:rPr>
                <w:b/>
                <w:bCs/>
                <w:szCs w:val="20"/>
              </w:rPr>
              <w:t>. dokladu dle účetní evidence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09AABE69" w14:textId="7AA93EF3" w:rsidR="00FD022E" w:rsidRPr="001B041B" w:rsidRDefault="001B041B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U</w:t>
            </w:r>
            <w:r w:rsidR="00FD022E" w:rsidRPr="001B041B">
              <w:rPr>
                <w:b/>
                <w:bCs/>
                <w:szCs w:val="20"/>
              </w:rPr>
              <w:t>hrazeno dne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765779D0" w14:textId="72C1EA95" w:rsidR="00FD022E" w:rsidRPr="001B041B" w:rsidRDefault="001B041B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Ú</w:t>
            </w:r>
            <w:r w:rsidR="00FD022E" w:rsidRPr="001B041B">
              <w:rPr>
                <w:b/>
                <w:bCs/>
                <w:szCs w:val="20"/>
              </w:rPr>
              <w:t>čel použití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14E91F32" w14:textId="0E1F3B6D" w:rsidR="00FD022E" w:rsidRPr="001B041B" w:rsidRDefault="001B041B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Č</w:t>
            </w:r>
            <w:r w:rsidR="00FD022E" w:rsidRPr="001B041B">
              <w:rPr>
                <w:b/>
                <w:bCs/>
                <w:szCs w:val="20"/>
              </w:rPr>
              <w:t>ástka v Kč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4E5E73BD" w14:textId="6FFD4BF1" w:rsidR="00FD022E" w:rsidRPr="001B041B" w:rsidRDefault="001B041B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H</w:t>
            </w:r>
            <w:r w:rsidR="00FD022E" w:rsidRPr="001B041B">
              <w:rPr>
                <w:b/>
                <w:bCs/>
                <w:szCs w:val="20"/>
              </w:rPr>
              <w:t>razeno z rozpočtu města</w:t>
            </w:r>
          </w:p>
          <w:p w14:paraId="188B0ACE" w14:textId="77777777" w:rsidR="00FD022E" w:rsidRPr="001B041B" w:rsidRDefault="00FD022E">
            <w:pPr>
              <w:spacing w:line="240" w:lineRule="auto"/>
              <w:jc w:val="center"/>
              <w:rPr>
                <w:b/>
                <w:bCs/>
                <w:szCs w:val="20"/>
              </w:rPr>
            </w:pPr>
            <w:r w:rsidRPr="001B041B">
              <w:rPr>
                <w:b/>
                <w:bCs/>
                <w:szCs w:val="20"/>
              </w:rPr>
              <w:t>částka Kč</w:t>
            </w:r>
          </w:p>
        </w:tc>
      </w:tr>
      <w:tr w:rsidR="00FD022E" w14:paraId="5B3D131F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DE05E" w14:textId="77777777" w:rsidR="00FD022E" w:rsidRDefault="00FD022E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6C2A" w14:textId="77777777" w:rsidR="00FD022E" w:rsidRDefault="00FD022E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33DF4" w14:textId="77777777" w:rsidR="00FD022E" w:rsidRDefault="00FD022E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CAA69" w14:textId="77777777" w:rsidR="00FD022E" w:rsidRDefault="00FD022E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3FC7" w14:textId="77777777" w:rsidR="00FD022E" w:rsidRDefault="00FD022E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5B9FE" w14:textId="77777777" w:rsidR="00FD022E" w:rsidRDefault="00FD022E">
            <w:pPr>
              <w:spacing w:line="240" w:lineRule="auto"/>
              <w:jc w:val="right"/>
            </w:pPr>
          </w:p>
        </w:tc>
      </w:tr>
      <w:tr w:rsidR="00FD022E" w14:paraId="7C419A29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81E6" w14:textId="77777777" w:rsidR="00FD022E" w:rsidRDefault="00FD022E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3522" w14:textId="77777777" w:rsidR="00FD022E" w:rsidRDefault="00FD022E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5EB9" w14:textId="77777777" w:rsidR="00FD022E" w:rsidRDefault="00FD022E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8C556" w14:textId="77777777" w:rsidR="00FD022E" w:rsidRDefault="00FD022E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DD2" w14:textId="77777777" w:rsidR="00FD022E" w:rsidRDefault="00FD022E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895E" w14:textId="77777777" w:rsidR="00FD022E" w:rsidRDefault="00FD022E">
            <w:pPr>
              <w:spacing w:line="240" w:lineRule="auto"/>
              <w:jc w:val="right"/>
            </w:pPr>
          </w:p>
        </w:tc>
      </w:tr>
      <w:tr w:rsidR="00F14C00" w14:paraId="32DAB339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7802" w14:textId="77777777" w:rsidR="00F14C00" w:rsidRDefault="00F14C00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F90EF" w14:textId="77777777" w:rsidR="00F14C00" w:rsidRDefault="00F14C00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8011C" w14:textId="77777777" w:rsidR="00F14C00" w:rsidRDefault="00F14C00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524F" w14:textId="77777777" w:rsidR="00F14C00" w:rsidRDefault="00F14C00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570F4" w14:textId="77777777" w:rsidR="00F14C00" w:rsidRDefault="00F14C00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E25B" w14:textId="77777777" w:rsidR="00F14C00" w:rsidRDefault="00F14C00">
            <w:pPr>
              <w:spacing w:line="240" w:lineRule="auto"/>
              <w:jc w:val="right"/>
            </w:pPr>
          </w:p>
        </w:tc>
      </w:tr>
      <w:tr w:rsidR="00F64A71" w14:paraId="78A6C3C9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34B25" w14:textId="77777777" w:rsidR="00F64A71" w:rsidRDefault="00F64A71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68C27" w14:textId="77777777" w:rsidR="00F64A71" w:rsidRDefault="00F64A71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B9978" w14:textId="77777777" w:rsidR="00F64A71" w:rsidRDefault="00F64A71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809D" w14:textId="77777777" w:rsidR="00F64A71" w:rsidRDefault="00F64A71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1CFB7" w14:textId="77777777" w:rsidR="00F64A71" w:rsidRDefault="00F64A71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A80A9" w14:textId="77777777" w:rsidR="00F64A71" w:rsidRDefault="00F64A71">
            <w:pPr>
              <w:spacing w:line="240" w:lineRule="auto"/>
              <w:jc w:val="right"/>
            </w:pPr>
          </w:p>
        </w:tc>
      </w:tr>
      <w:tr w:rsidR="00F14C00" w14:paraId="0590229E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9F406" w14:textId="77777777" w:rsidR="00F14C00" w:rsidRDefault="00F14C00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35CD4" w14:textId="77777777" w:rsidR="00F14C00" w:rsidRDefault="00F14C00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CF1E7" w14:textId="77777777" w:rsidR="00F14C00" w:rsidRDefault="00F14C00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104C" w14:textId="77777777" w:rsidR="00F14C00" w:rsidRDefault="00F14C00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3043C" w14:textId="77777777" w:rsidR="00F14C00" w:rsidRDefault="00F14C00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365B" w14:textId="77777777" w:rsidR="00F14C00" w:rsidRDefault="00F14C00">
            <w:pPr>
              <w:spacing w:line="240" w:lineRule="auto"/>
              <w:jc w:val="right"/>
            </w:pPr>
          </w:p>
        </w:tc>
      </w:tr>
      <w:tr w:rsidR="00FD022E" w14:paraId="64631E0E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40DE1" w14:textId="77777777" w:rsidR="00FD022E" w:rsidRDefault="00FD022E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5BAA" w14:textId="77777777" w:rsidR="00FD022E" w:rsidRDefault="00FD022E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A4408" w14:textId="77777777" w:rsidR="00FD022E" w:rsidRDefault="00FD022E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8E06" w14:textId="77777777" w:rsidR="00FD022E" w:rsidRDefault="00FD022E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5289D" w14:textId="77777777" w:rsidR="00FD022E" w:rsidRDefault="00FD022E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3DDDC" w14:textId="77777777" w:rsidR="00FD022E" w:rsidRDefault="00FD022E">
            <w:pPr>
              <w:spacing w:line="240" w:lineRule="auto"/>
              <w:jc w:val="right"/>
            </w:pPr>
          </w:p>
        </w:tc>
      </w:tr>
      <w:tr w:rsidR="00FD022E" w14:paraId="1CCBAEE9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F6D2" w14:textId="77777777" w:rsidR="00FD022E" w:rsidRDefault="00FD022E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BA2C" w14:textId="77777777" w:rsidR="00FD022E" w:rsidRDefault="00FD022E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E254" w14:textId="77777777" w:rsidR="00FD022E" w:rsidRDefault="00FD022E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A123" w14:textId="77777777" w:rsidR="00FD022E" w:rsidRDefault="00FD022E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6F7E" w14:textId="77777777" w:rsidR="00FD022E" w:rsidRDefault="00FD022E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1FBF4" w14:textId="77777777" w:rsidR="00FD022E" w:rsidRDefault="00FD022E">
            <w:pPr>
              <w:spacing w:line="240" w:lineRule="auto"/>
              <w:jc w:val="right"/>
            </w:pPr>
          </w:p>
        </w:tc>
      </w:tr>
      <w:tr w:rsidR="00FD022E" w14:paraId="521B8987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1F071" w14:textId="77777777" w:rsidR="00FD022E" w:rsidRDefault="00FD022E">
            <w:pPr>
              <w:spacing w:line="240" w:lineRule="auto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20A0C" w14:textId="77777777" w:rsidR="00FD022E" w:rsidRDefault="00FD022E">
            <w:pPr>
              <w:spacing w:line="240" w:lineRule="auto"/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856E2" w14:textId="77777777" w:rsidR="00FD022E" w:rsidRDefault="00FD022E">
            <w:pPr>
              <w:spacing w:line="240" w:lineRule="auto"/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A04D9" w14:textId="77777777" w:rsidR="00FD022E" w:rsidRDefault="00FD022E">
            <w:pPr>
              <w:spacing w:line="240" w:lineRule="auto"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8F67E" w14:textId="77777777" w:rsidR="00FD022E" w:rsidRDefault="00FD022E">
            <w:pPr>
              <w:spacing w:line="240" w:lineRule="auto"/>
              <w:jc w:val="right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E469" w14:textId="77777777" w:rsidR="00FD022E" w:rsidRDefault="00FD022E">
            <w:pPr>
              <w:spacing w:line="240" w:lineRule="auto"/>
              <w:jc w:val="right"/>
            </w:pPr>
          </w:p>
        </w:tc>
      </w:tr>
      <w:tr w:rsidR="00FD022E" w14:paraId="4D962020" w14:textId="77777777" w:rsidTr="008960B4">
        <w:trPr>
          <w:trHeight w:val="3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7F190" w14:textId="77777777" w:rsidR="00FD022E" w:rsidRDefault="00FD022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Celkem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ADBE8" w14:textId="77777777" w:rsidR="00FD022E" w:rsidRDefault="00FD022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2EC5" w14:textId="77777777" w:rsidR="00FD022E" w:rsidRDefault="00FD022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60D16" w14:textId="77777777" w:rsidR="00FD022E" w:rsidRDefault="00FD022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0F6CF" w14:textId="77777777" w:rsidR="00FD022E" w:rsidRDefault="00FD022E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939AB" w14:textId="77777777" w:rsidR="00FD022E" w:rsidRDefault="00FD022E">
            <w:pPr>
              <w:spacing w:line="240" w:lineRule="auto"/>
              <w:jc w:val="center"/>
              <w:rPr>
                <w:b/>
              </w:rPr>
            </w:pPr>
          </w:p>
        </w:tc>
      </w:tr>
    </w:tbl>
    <w:p w14:paraId="135B3EA6" w14:textId="53F1C2C9" w:rsidR="00FD022E" w:rsidRPr="003C50A5" w:rsidRDefault="003C50A5" w:rsidP="00FD022E">
      <w:pPr>
        <w:rPr>
          <w:sz w:val="18"/>
          <w:szCs w:val="20"/>
        </w:rPr>
      </w:pPr>
      <w:r>
        <w:rPr>
          <w:sz w:val="18"/>
          <w:szCs w:val="20"/>
        </w:rPr>
        <w:t>(Pokud nedostačuje počet řádků, pokračujte na samostatném listu)</w:t>
      </w:r>
    </w:p>
    <w:p w14:paraId="7741B048" w14:textId="77777777" w:rsidR="00434D91" w:rsidRDefault="00434D91" w:rsidP="00434D91">
      <w:pPr>
        <w:rPr>
          <w:b/>
        </w:rPr>
      </w:pPr>
      <w:r>
        <w:rPr>
          <w:b/>
        </w:rPr>
        <w:t>Nedílnou součástí finančního vypořádání jsou kopie dokladů k uvedeným nákladům s označením „Hrazeno z rozpočtu města Lázně Bělohrad + číslo smlouvy“ a kopie dokladů prokazující jejich úhradu (výdajové pokladní doklady, bankovní výpisy). Povinnou přílohou finančního vypořádání je zpráva popisující realizaci projektu a jeho zhodnocení, dále dokumenty prokazující splnění podmínky propagace města Lázně Bělohrad.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2"/>
        <w:gridCol w:w="6855"/>
      </w:tblGrid>
      <w:tr w:rsidR="00434D91" w14:paraId="653F1AAB" w14:textId="77777777" w:rsidTr="00434D91">
        <w:trPr>
          <w:trHeight w:hRule="exact" w:val="397"/>
        </w:trPr>
        <w:tc>
          <w:tcPr>
            <w:tcW w:w="2943" w:type="dxa"/>
            <w:vAlign w:val="center"/>
            <w:hideMark/>
          </w:tcPr>
          <w:p w14:paraId="2E14C00E" w14:textId="77777777" w:rsidR="00434D91" w:rsidRDefault="00434D91">
            <w:pPr>
              <w:spacing w:line="240" w:lineRule="auto"/>
            </w:pPr>
            <w:r>
              <w:t>Vypracoval/a</w:t>
            </w:r>
          </w:p>
        </w:tc>
        <w:tc>
          <w:tcPr>
            <w:tcW w:w="7663" w:type="dxa"/>
            <w:vAlign w:val="center"/>
          </w:tcPr>
          <w:p w14:paraId="6D18A356" w14:textId="77777777" w:rsidR="00434D91" w:rsidRDefault="00434D91">
            <w:pPr>
              <w:spacing w:after="120" w:line="240" w:lineRule="auto"/>
            </w:pPr>
          </w:p>
        </w:tc>
      </w:tr>
      <w:tr w:rsidR="00434D91" w14:paraId="27799438" w14:textId="77777777" w:rsidTr="00434D91">
        <w:trPr>
          <w:trHeight w:hRule="exact" w:val="397"/>
        </w:trPr>
        <w:tc>
          <w:tcPr>
            <w:tcW w:w="2943" w:type="dxa"/>
            <w:vAlign w:val="center"/>
            <w:hideMark/>
          </w:tcPr>
          <w:p w14:paraId="40EEF8D9" w14:textId="77777777" w:rsidR="00434D91" w:rsidRDefault="00434D91">
            <w:pPr>
              <w:spacing w:line="240" w:lineRule="auto"/>
            </w:pPr>
            <w:r>
              <w:t>telefon, e-mail</w:t>
            </w:r>
          </w:p>
        </w:tc>
        <w:tc>
          <w:tcPr>
            <w:tcW w:w="7663" w:type="dxa"/>
            <w:vAlign w:val="center"/>
          </w:tcPr>
          <w:p w14:paraId="2ACD77CC" w14:textId="77777777" w:rsidR="00434D91" w:rsidRDefault="00434D91">
            <w:pPr>
              <w:spacing w:after="120" w:line="240" w:lineRule="auto"/>
            </w:pPr>
          </w:p>
        </w:tc>
      </w:tr>
    </w:tbl>
    <w:p w14:paraId="4223A000" w14:textId="77777777" w:rsidR="00434D91" w:rsidRPr="00C765E6" w:rsidRDefault="00434D91" w:rsidP="00434D91">
      <w:pPr>
        <w:pStyle w:val="Nadpis1"/>
        <w:rPr>
          <w:sz w:val="28"/>
          <w:szCs w:val="28"/>
        </w:rPr>
      </w:pPr>
      <w:r w:rsidRPr="00C765E6">
        <w:rPr>
          <w:sz w:val="28"/>
          <w:szCs w:val="28"/>
        </w:rPr>
        <w:t>Čestné prohlášení:</w:t>
      </w:r>
    </w:p>
    <w:p w14:paraId="6BBE03BA" w14:textId="297323A8" w:rsidR="00434D91" w:rsidRDefault="00434D91" w:rsidP="00434D91">
      <w:pPr>
        <w:rPr>
          <w:sz w:val="18"/>
          <w:szCs w:val="18"/>
        </w:rPr>
      </w:pPr>
      <w:r>
        <w:t>Potvrzuji, že přidělené finanční prostředky z rozpočtu města Lázně Bělohrad na rok 202</w:t>
      </w:r>
      <w:r w:rsidR="0079450B">
        <w:t>3</w:t>
      </w:r>
      <w:r>
        <w:t xml:space="preserve"> byly použity dle podmínek smlouvy o poskytnutí dotace. Informace obsažené ve finančním vypořádání jsou úplné, přesné a pravdivé.</w:t>
      </w:r>
    </w:p>
    <w:p w14:paraId="73A1EDB4" w14:textId="77777777" w:rsidR="00434D91" w:rsidRPr="00C765E6" w:rsidRDefault="00434D91" w:rsidP="00434D91">
      <w:pPr>
        <w:pStyle w:val="Nadpis1"/>
        <w:rPr>
          <w:sz w:val="28"/>
          <w:szCs w:val="28"/>
        </w:rPr>
      </w:pPr>
      <w:r w:rsidRPr="00C765E6">
        <w:rPr>
          <w:sz w:val="28"/>
          <w:szCs w:val="28"/>
        </w:rPr>
        <w:t>Seznam příloh finančního vypořádání</w:t>
      </w:r>
    </w:p>
    <w:p w14:paraId="26290B67" w14:textId="77777777" w:rsidR="00434D91" w:rsidRDefault="00434D91" w:rsidP="00434D91">
      <w:pPr>
        <w:pStyle w:val="Odstavecseseznamem"/>
        <w:numPr>
          <w:ilvl w:val="0"/>
          <w:numId w:val="3"/>
        </w:numPr>
        <w:spacing w:before="120" w:after="200"/>
        <w:jc w:val="left"/>
        <w:rPr>
          <w:rFonts w:cs="Arial"/>
        </w:rPr>
      </w:pPr>
      <w:r>
        <w:rPr>
          <w:rFonts w:cs="Arial"/>
        </w:rPr>
        <w:t xml:space="preserve">Závěrečná zpráva o použití dotace a jejím významu pro město a občany LB </w:t>
      </w:r>
      <w:r>
        <w:rPr>
          <w:rFonts w:cs="Arial"/>
          <w:b/>
        </w:rPr>
        <w:t>(Povinná příloha)</w:t>
      </w:r>
    </w:p>
    <w:p w14:paraId="0FA72F62" w14:textId="77777777" w:rsidR="00434D91" w:rsidRDefault="00434D91" w:rsidP="00434D91">
      <w:pPr>
        <w:pStyle w:val="Odstavecseseznamem"/>
        <w:numPr>
          <w:ilvl w:val="0"/>
          <w:numId w:val="3"/>
        </w:numPr>
        <w:spacing w:before="120" w:after="200"/>
        <w:jc w:val="left"/>
        <w:rPr>
          <w:rFonts w:cs="Arial"/>
        </w:rPr>
      </w:pPr>
      <w:r>
        <w:rPr>
          <w:rFonts w:cs="Arial"/>
        </w:rPr>
        <w:t xml:space="preserve">Čestné prohlášení o shodě originálů a kopií předaných účetních dokladů </w:t>
      </w:r>
      <w:r>
        <w:rPr>
          <w:rFonts w:cs="Arial"/>
          <w:b/>
        </w:rPr>
        <w:t>(Povinná příloha)</w:t>
      </w:r>
    </w:p>
    <w:p w14:paraId="1BD18896" w14:textId="77777777" w:rsidR="00434D91" w:rsidRDefault="00434D91" w:rsidP="00434D91">
      <w:pPr>
        <w:pStyle w:val="Odstavecseseznamem"/>
        <w:numPr>
          <w:ilvl w:val="0"/>
          <w:numId w:val="3"/>
        </w:numPr>
        <w:spacing w:before="120" w:after="200"/>
        <w:jc w:val="left"/>
        <w:rPr>
          <w:rFonts w:cs="Arial"/>
        </w:rPr>
      </w:pPr>
      <w:r>
        <w:rPr>
          <w:rFonts w:cs="Arial"/>
        </w:rPr>
        <w:t xml:space="preserve">Doklad o propagaci města Lázně Bělohrad </w:t>
      </w:r>
      <w:r>
        <w:rPr>
          <w:rFonts w:cs="Arial"/>
          <w:b/>
        </w:rPr>
        <w:t>(Povinná příhoda)</w:t>
      </w:r>
    </w:p>
    <w:p w14:paraId="446CC453" w14:textId="1EF5EFE5" w:rsidR="00EF4FD6" w:rsidRPr="008960B4" w:rsidRDefault="00434D91" w:rsidP="00E82567">
      <w:pPr>
        <w:pStyle w:val="Odstavecseseznamem"/>
        <w:numPr>
          <w:ilvl w:val="0"/>
          <w:numId w:val="3"/>
        </w:numPr>
        <w:spacing w:before="120" w:after="200"/>
        <w:jc w:val="left"/>
        <w:rPr>
          <w:rFonts w:cs="Arial"/>
        </w:rPr>
      </w:pPr>
      <w:r>
        <w:rPr>
          <w:rFonts w:cs="Arial"/>
        </w:rPr>
        <w:t>Kopie účetních dokladů</w:t>
      </w:r>
      <w:r w:rsidR="009F5091">
        <w:rPr>
          <w:rFonts w:cs="Arial"/>
        </w:rPr>
        <w:t xml:space="preserve">, doklady o </w:t>
      </w:r>
      <w:r w:rsidR="00C64D5A">
        <w:rPr>
          <w:rFonts w:cs="Arial"/>
        </w:rPr>
        <w:t>úhradě účetních dokladů</w:t>
      </w:r>
      <w:r>
        <w:rPr>
          <w:rFonts w:cs="Arial"/>
        </w:rPr>
        <w:t xml:space="preserve"> </w:t>
      </w:r>
      <w:r>
        <w:rPr>
          <w:rFonts w:cs="Arial"/>
          <w:b/>
        </w:rPr>
        <w:t>(Povinná příloha)</w:t>
      </w:r>
    </w:p>
    <w:p w14:paraId="33E69839" w14:textId="77777777" w:rsidR="00C765E6" w:rsidRPr="00DC0693" w:rsidRDefault="00C765E6" w:rsidP="00DC0693">
      <w:pPr>
        <w:spacing w:before="120" w:after="200"/>
        <w:jc w:val="left"/>
        <w:rPr>
          <w:rFonts w:cs="Arial"/>
        </w:rPr>
      </w:pPr>
    </w:p>
    <w:p w14:paraId="488CE211" w14:textId="5AABDB60" w:rsidR="004040BD" w:rsidRDefault="003507EF" w:rsidP="00E82567">
      <w:r>
        <w:t>V </w:t>
      </w:r>
      <w:r w:rsidR="00BC580B">
        <w:tab/>
      </w:r>
      <w:r w:rsidR="00BC580B">
        <w:tab/>
      </w:r>
      <w:proofErr w:type="gramStart"/>
      <w:r w:rsidR="00BC580B">
        <w:tab/>
      </w:r>
      <w:r w:rsidR="00685221">
        <w:t xml:space="preserve"> </w:t>
      </w:r>
      <w:r>
        <w:t xml:space="preserve"> dne</w:t>
      </w:r>
      <w:proofErr w:type="gramEnd"/>
      <w:r>
        <w:t xml:space="preserve"> 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5593"/>
        <w:gridCol w:w="4044"/>
      </w:tblGrid>
      <w:tr w:rsidR="00BD0EEC" w14:paraId="408C4B0E" w14:textId="77777777" w:rsidTr="003B4136">
        <w:tc>
          <w:tcPr>
            <w:tcW w:w="5949" w:type="dxa"/>
          </w:tcPr>
          <w:p w14:paraId="5FC96EDB" w14:textId="77777777" w:rsidR="00BD0EEC" w:rsidRDefault="00BD0EEC" w:rsidP="001D3AA5"/>
        </w:tc>
        <w:tc>
          <w:tcPr>
            <w:tcW w:w="4245" w:type="dxa"/>
            <w:tcBorders>
              <w:bottom w:val="single" w:sz="4" w:space="0" w:color="auto"/>
            </w:tcBorders>
            <w:vAlign w:val="center"/>
          </w:tcPr>
          <w:p w14:paraId="4DAEA8BD" w14:textId="77777777" w:rsidR="00BD0EEC" w:rsidRDefault="00BD0EEC" w:rsidP="003B4136">
            <w:pPr>
              <w:jc w:val="center"/>
            </w:pPr>
          </w:p>
        </w:tc>
      </w:tr>
      <w:tr w:rsidR="009D08A9" w14:paraId="5707E544" w14:textId="77777777" w:rsidTr="00995577">
        <w:tc>
          <w:tcPr>
            <w:tcW w:w="5949" w:type="dxa"/>
          </w:tcPr>
          <w:p w14:paraId="61281D3E" w14:textId="77777777" w:rsidR="009D08A9" w:rsidRDefault="009D08A9" w:rsidP="009D08A9"/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48288F22" w14:textId="282999B7" w:rsidR="009D08A9" w:rsidRPr="00BD0EEC" w:rsidRDefault="004C6B10" w:rsidP="002879E0">
            <w:pPr>
              <w:pStyle w:val="Normlnbezmezer"/>
              <w:jc w:val="center"/>
            </w:pPr>
            <w:r>
              <w:t xml:space="preserve">podpis </w:t>
            </w:r>
            <w:r w:rsidR="00F64A71">
              <w:t>příjemce dotace</w:t>
            </w:r>
          </w:p>
        </w:tc>
      </w:tr>
    </w:tbl>
    <w:p w14:paraId="263A2467" w14:textId="77777777" w:rsidR="00DC0693" w:rsidRDefault="00DC0693" w:rsidP="00DC0693"/>
    <w:p w14:paraId="383DFA12" w14:textId="71D13F4D" w:rsidR="009C3083" w:rsidRPr="00DC0693" w:rsidRDefault="00742976" w:rsidP="00DC0693">
      <w:r w:rsidRPr="00DC0693">
        <w:t xml:space="preserve">Finanční vypořádání doručte na </w:t>
      </w:r>
      <w:r w:rsidR="00562A7C" w:rsidRPr="00DC0693">
        <w:t xml:space="preserve">adresu: Město </w:t>
      </w:r>
      <w:r w:rsidR="00DC0693">
        <w:t>L</w:t>
      </w:r>
      <w:r w:rsidR="00562A7C" w:rsidRPr="00DC0693">
        <w:t xml:space="preserve">ázně </w:t>
      </w:r>
      <w:r w:rsidR="00DC0693">
        <w:t>B</w:t>
      </w:r>
      <w:r w:rsidR="00562A7C" w:rsidRPr="00DC0693">
        <w:t xml:space="preserve">ělohrad, nám. </w:t>
      </w:r>
      <w:r w:rsidR="00DC0693">
        <w:t>K</w:t>
      </w:r>
      <w:r w:rsidR="00562A7C" w:rsidRPr="00DC0693">
        <w:t xml:space="preserve">. </w:t>
      </w:r>
      <w:r w:rsidR="00DC0693">
        <w:t>V</w:t>
      </w:r>
      <w:r w:rsidR="00562A7C" w:rsidRPr="00DC0693">
        <w:t xml:space="preserve">. </w:t>
      </w:r>
      <w:r w:rsidR="00DC0693">
        <w:t>R</w:t>
      </w:r>
      <w:r w:rsidR="00562A7C" w:rsidRPr="00DC0693">
        <w:t>aise 635</w:t>
      </w:r>
      <w:r w:rsidR="007D6B62" w:rsidRPr="00DC0693">
        <w:t xml:space="preserve">, 507 81 Lázně </w:t>
      </w:r>
      <w:r w:rsidR="00DC0693">
        <w:t>B</w:t>
      </w:r>
      <w:r w:rsidR="007D6B62" w:rsidRPr="00DC0693">
        <w:t>ělohrad</w:t>
      </w:r>
      <w:r w:rsidR="00E57FF2">
        <w:t xml:space="preserve"> nejpozději</w:t>
      </w:r>
      <w:r w:rsidR="007D6B62" w:rsidRPr="00DC0693">
        <w:t xml:space="preserve"> do 15.2.2024</w:t>
      </w:r>
      <w:r w:rsidR="00E57FF2">
        <w:t>.</w:t>
      </w:r>
    </w:p>
    <w:sectPr w:rsidR="009C3083" w:rsidRPr="00DC0693" w:rsidSect="007F6705">
      <w:footerReference w:type="default" r:id="rId11"/>
      <w:headerReference w:type="first" r:id="rId12"/>
      <w:footerReference w:type="first" r:id="rId13"/>
      <w:pgSz w:w="11906" w:h="16838"/>
      <w:pgMar w:top="907" w:right="851" w:bottom="1134" w:left="141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586A1" w14:textId="77777777" w:rsidR="0083182A" w:rsidRDefault="0083182A" w:rsidP="00F86F3C">
      <w:pPr>
        <w:spacing w:line="240" w:lineRule="auto"/>
      </w:pPr>
      <w:r>
        <w:separator/>
      </w:r>
    </w:p>
  </w:endnote>
  <w:endnote w:type="continuationSeparator" w:id="0">
    <w:p w14:paraId="29002172" w14:textId="77777777" w:rsidR="0083182A" w:rsidRDefault="0083182A" w:rsidP="00F86F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ubik">
    <w:panose1 w:val="00000000000000000000"/>
    <w:charset w:val="EE"/>
    <w:family w:val="auto"/>
    <w:pitch w:val="variable"/>
    <w:sig w:usb0="A0000A6F" w:usb1="4000205B" w:usb2="00000000" w:usb3="00000000" w:csb0="000000B7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ubik Medium">
    <w:panose1 w:val="00000000000000000000"/>
    <w:charset w:val="EE"/>
    <w:family w:val="auto"/>
    <w:pitch w:val="variable"/>
    <w:sig w:usb0="A0000A6F" w:usb1="4000205B" w:usb2="00000000" w:usb3="00000000" w:csb0="000000B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4C7E5" w14:textId="77777777" w:rsidR="00591994" w:rsidRDefault="00591994"/>
  <w:tbl>
    <w:tblPr>
      <w:tblStyle w:val="Mkatabulky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43"/>
      <w:gridCol w:w="7355"/>
      <w:gridCol w:w="2139"/>
    </w:tblGrid>
    <w:tr w:rsidR="00F64AAA" w:rsidRPr="00F86F3C" w14:paraId="6BDB598D" w14:textId="77777777" w:rsidTr="00BD0EEC">
      <w:tc>
        <w:tcPr>
          <w:tcW w:w="74" w:type="pct"/>
          <w:vAlign w:val="center"/>
        </w:tcPr>
        <w:p w14:paraId="01C590EF" w14:textId="77777777" w:rsidR="00F64AAA" w:rsidRPr="00F86F3C" w:rsidRDefault="00F64AAA" w:rsidP="00BD0EEC">
          <w:pPr>
            <w:pStyle w:val="Zhlav"/>
            <w:spacing w:line="252" w:lineRule="auto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noProof/>
            </w:rPr>
            <mc:AlternateContent>
              <mc:Choice Requires="wps">
                <w:drawing>
                  <wp:inline distT="0" distB="0" distL="0" distR="0" wp14:anchorId="06658E5E" wp14:editId="01136D7D">
                    <wp:extent cx="45085" cy="180000"/>
                    <wp:effectExtent l="0" t="0" r="0" b="0"/>
                    <wp:docPr id="7" name="Obdélník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5085" cy="18000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w14:anchorId="01B4952A" id="Obdélník 7" o:spid="_x0000_s1026" style="width:3.5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" fillcolor="black [3213]" stroked="f" strokeweight="1pt">
                    <w10:anchorlock/>
                  </v:rect>
                </w:pict>
              </mc:Fallback>
            </mc:AlternateContent>
          </w:r>
        </w:p>
      </w:tc>
      <w:tc>
        <w:tcPr>
          <w:tcW w:w="3816" w:type="pct"/>
          <w:vAlign w:val="center"/>
        </w:tcPr>
        <w:p w14:paraId="1355D427" w14:textId="77777777" w:rsidR="00F64AAA" w:rsidRPr="003B4136" w:rsidRDefault="00F64AAA" w:rsidP="00BD0EEC">
          <w:pPr>
            <w:pStyle w:val="Zhlav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1110" w:type="pct"/>
          <w:vAlign w:val="center"/>
        </w:tcPr>
        <w:p w14:paraId="5EB89FE7" w14:textId="77777777" w:rsidR="00F64AAA" w:rsidRPr="00BD0EEC" w:rsidRDefault="00F64AAA" w:rsidP="00BD0EEC">
          <w:pPr>
            <w:pStyle w:val="Zhlav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strana</w:t>
          </w:r>
          <w:r w:rsidR="004A00D6">
            <w:rPr>
              <w:rFonts w:ascii="Arial" w:hAnsi="Arial" w:cs="Arial"/>
              <w:sz w:val="14"/>
              <w:szCs w:val="14"/>
            </w:rPr>
            <w:t>: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4A00D6" w:rsidRPr="004A00D6">
            <w:rPr>
              <w:rFonts w:ascii="Arial" w:hAnsi="Arial" w:cs="Arial"/>
              <w:sz w:val="14"/>
              <w:szCs w:val="14"/>
            </w:rPr>
            <w:fldChar w:fldCharType="begin"/>
          </w:r>
          <w:r w:rsidR="004A00D6" w:rsidRPr="004A00D6">
            <w:rPr>
              <w:rFonts w:ascii="Arial" w:hAnsi="Arial" w:cs="Arial"/>
              <w:sz w:val="14"/>
              <w:szCs w:val="14"/>
            </w:rPr>
            <w:instrText>PAGE  \* Arabic  \* MERGEFORMAT</w:instrText>
          </w:r>
          <w:r w:rsidR="004A00D6" w:rsidRPr="004A00D6">
            <w:rPr>
              <w:rFonts w:ascii="Arial" w:hAnsi="Arial" w:cs="Arial"/>
              <w:sz w:val="14"/>
              <w:szCs w:val="14"/>
            </w:rPr>
            <w:fldChar w:fldCharType="separate"/>
          </w:r>
          <w:r w:rsidR="004A00D6" w:rsidRPr="004A00D6">
            <w:rPr>
              <w:rFonts w:ascii="Arial" w:hAnsi="Arial" w:cs="Arial"/>
              <w:noProof/>
              <w:sz w:val="14"/>
              <w:szCs w:val="14"/>
            </w:rPr>
            <w:t>1</w:t>
          </w:r>
          <w:r w:rsidR="004A00D6" w:rsidRPr="004A00D6">
            <w:rPr>
              <w:rFonts w:ascii="Arial" w:hAnsi="Arial" w:cs="Arial"/>
              <w:sz w:val="14"/>
              <w:szCs w:val="14"/>
            </w:rPr>
            <w:fldChar w:fldCharType="end"/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4A00D6">
            <w:rPr>
              <w:rFonts w:ascii="Arial" w:hAnsi="Arial" w:cs="Arial"/>
              <w:sz w:val="14"/>
              <w:szCs w:val="14"/>
            </w:rPr>
            <w:t xml:space="preserve">z celkového počtu </w:t>
          </w:r>
          <w:r w:rsidR="004A00D6" w:rsidRPr="004A00D6">
            <w:rPr>
              <w:rFonts w:ascii="Arial" w:hAnsi="Arial" w:cs="Arial"/>
              <w:sz w:val="14"/>
              <w:szCs w:val="14"/>
            </w:rPr>
            <w:fldChar w:fldCharType="begin"/>
          </w:r>
          <w:r w:rsidR="004A00D6" w:rsidRPr="004A00D6">
            <w:rPr>
              <w:rFonts w:ascii="Arial" w:hAnsi="Arial" w:cs="Arial"/>
              <w:sz w:val="14"/>
              <w:szCs w:val="14"/>
            </w:rPr>
            <w:instrText>NUMPAGES  \* Arabic  \* MERGEFORMAT</w:instrText>
          </w:r>
          <w:r w:rsidR="004A00D6" w:rsidRPr="004A00D6">
            <w:rPr>
              <w:rFonts w:ascii="Arial" w:hAnsi="Arial" w:cs="Arial"/>
              <w:sz w:val="14"/>
              <w:szCs w:val="14"/>
            </w:rPr>
            <w:fldChar w:fldCharType="separate"/>
          </w:r>
          <w:r w:rsidR="004A00D6" w:rsidRPr="004A00D6">
            <w:rPr>
              <w:rFonts w:ascii="Arial" w:hAnsi="Arial" w:cs="Arial"/>
              <w:noProof/>
              <w:sz w:val="14"/>
              <w:szCs w:val="14"/>
            </w:rPr>
            <w:t>1</w:t>
          </w:r>
          <w:r w:rsidR="004A00D6" w:rsidRPr="004A00D6">
            <w:rPr>
              <w:rFonts w:ascii="Arial" w:hAnsi="Arial" w:cs="Arial"/>
              <w:sz w:val="14"/>
              <w:szCs w:val="14"/>
            </w:rPr>
            <w:fldChar w:fldCharType="end"/>
          </w:r>
        </w:p>
      </w:tc>
    </w:tr>
  </w:tbl>
  <w:p w14:paraId="590760FF" w14:textId="77777777" w:rsidR="00591994" w:rsidRPr="00591994" w:rsidRDefault="00591994" w:rsidP="00591994">
    <w:pPr>
      <w:pStyle w:val="Zpat"/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B008B" w14:textId="77777777" w:rsidR="00814EF3" w:rsidRDefault="00814EF3"/>
  <w:tbl>
    <w:tblPr>
      <w:tblStyle w:val="Mkatabulky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43"/>
      <w:gridCol w:w="7355"/>
      <w:gridCol w:w="2139"/>
    </w:tblGrid>
    <w:tr w:rsidR="00814EF3" w:rsidRPr="00F86F3C" w14:paraId="72D77D58" w14:textId="77777777" w:rsidTr="00087547">
      <w:tc>
        <w:tcPr>
          <w:tcW w:w="74" w:type="pct"/>
          <w:vAlign w:val="center"/>
        </w:tcPr>
        <w:p w14:paraId="2BD082BA" w14:textId="77777777" w:rsidR="00814EF3" w:rsidRPr="00F86F3C" w:rsidRDefault="00814EF3" w:rsidP="00814EF3">
          <w:pPr>
            <w:pStyle w:val="Zhlav"/>
            <w:spacing w:line="252" w:lineRule="auto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noProof/>
            </w:rPr>
            <mc:AlternateContent>
              <mc:Choice Requires="wps">
                <w:drawing>
                  <wp:inline distT="0" distB="0" distL="0" distR="0" wp14:anchorId="0F7E13D7" wp14:editId="72CBD533">
                    <wp:extent cx="45085" cy="180000"/>
                    <wp:effectExtent l="0" t="0" r="0" b="0"/>
                    <wp:docPr id="2" name="Obdélník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5085" cy="18000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w14:anchorId="4D18E3BC" id="Obdélník 2" o:spid="_x0000_s1026" style="width:3.5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" fillcolor="black [3213]" stroked="f" strokeweight="1pt">
                    <w10:anchorlock/>
                  </v:rect>
                </w:pict>
              </mc:Fallback>
            </mc:AlternateContent>
          </w:r>
        </w:p>
      </w:tc>
      <w:tc>
        <w:tcPr>
          <w:tcW w:w="3816" w:type="pct"/>
          <w:vAlign w:val="center"/>
        </w:tcPr>
        <w:p w14:paraId="7933F62E" w14:textId="77777777" w:rsidR="00814EF3" w:rsidRPr="003B4136" w:rsidRDefault="00814EF3" w:rsidP="00814EF3">
          <w:pPr>
            <w:pStyle w:val="Zhlav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1110" w:type="pct"/>
          <w:vAlign w:val="center"/>
        </w:tcPr>
        <w:p w14:paraId="59783008" w14:textId="77777777" w:rsidR="00814EF3" w:rsidRPr="00167494" w:rsidRDefault="00814EF3" w:rsidP="00814EF3">
          <w:pPr>
            <w:pStyle w:val="Zhlav"/>
            <w:rPr>
              <w:rFonts w:cs="Rubik"/>
              <w:sz w:val="14"/>
              <w:szCs w:val="14"/>
            </w:rPr>
          </w:pPr>
          <w:r w:rsidRPr="00167494">
            <w:rPr>
              <w:rFonts w:cs="Rubik"/>
              <w:sz w:val="14"/>
              <w:szCs w:val="14"/>
            </w:rPr>
            <w:t xml:space="preserve">strana: </w:t>
          </w:r>
          <w:r w:rsidRPr="00167494">
            <w:rPr>
              <w:rFonts w:cs="Rubik"/>
              <w:sz w:val="14"/>
              <w:szCs w:val="14"/>
            </w:rPr>
            <w:fldChar w:fldCharType="begin"/>
          </w:r>
          <w:r w:rsidRPr="00167494">
            <w:rPr>
              <w:rFonts w:cs="Rubik"/>
              <w:sz w:val="14"/>
              <w:szCs w:val="14"/>
            </w:rPr>
            <w:instrText>PAGE  \* Arabic  \* MERGEFORMAT</w:instrText>
          </w:r>
          <w:r w:rsidRPr="00167494">
            <w:rPr>
              <w:rFonts w:cs="Rubik"/>
              <w:sz w:val="14"/>
              <w:szCs w:val="14"/>
            </w:rPr>
            <w:fldChar w:fldCharType="separate"/>
          </w:r>
          <w:r w:rsidRPr="00167494">
            <w:rPr>
              <w:rFonts w:cs="Rubik"/>
              <w:noProof/>
              <w:sz w:val="14"/>
              <w:szCs w:val="14"/>
            </w:rPr>
            <w:t>1</w:t>
          </w:r>
          <w:r w:rsidRPr="00167494">
            <w:rPr>
              <w:rFonts w:cs="Rubik"/>
              <w:sz w:val="14"/>
              <w:szCs w:val="14"/>
            </w:rPr>
            <w:fldChar w:fldCharType="end"/>
          </w:r>
          <w:r w:rsidRPr="00167494">
            <w:rPr>
              <w:rFonts w:cs="Rubik"/>
              <w:sz w:val="14"/>
              <w:szCs w:val="14"/>
            </w:rPr>
            <w:t xml:space="preserve"> z celkového počtu </w:t>
          </w:r>
          <w:r w:rsidRPr="00167494">
            <w:rPr>
              <w:rFonts w:cs="Rubik"/>
              <w:sz w:val="14"/>
              <w:szCs w:val="14"/>
            </w:rPr>
            <w:fldChar w:fldCharType="begin"/>
          </w:r>
          <w:r w:rsidRPr="00167494">
            <w:rPr>
              <w:rFonts w:cs="Rubik"/>
              <w:sz w:val="14"/>
              <w:szCs w:val="14"/>
            </w:rPr>
            <w:instrText>NUMPAGES  \* Arabic  \* MERGEFORMAT</w:instrText>
          </w:r>
          <w:r w:rsidRPr="00167494">
            <w:rPr>
              <w:rFonts w:cs="Rubik"/>
              <w:sz w:val="14"/>
              <w:szCs w:val="14"/>
            </w:rPr>
            <w:fldChar w:fldCharType="separate"/>
          </w:r>
          <w:r w:rsidRPr="00167494">
            <w:rPr>
              <w:rFonts w:cs="Rubik"/>
              <w:noProof/>
              <w:sz w:val="14"/>
              <w:szCs w:val="14"/>
            </w:rPr>
            <w:t>1</w:t>
          </w:r>
          <w:r w:rsidRPr="00167494">
            <w:rPr>
              <w:rFonts w:cs="Rubik"/>
              <w:sz w:val="14"/>
              <w:szCs w:val="14"/>
            </w:rPr>
            <w:fldChar w:fldCharType="end"/>
          </w:r>
        </w:p>
      </w:tc>
    </w:tr>
  </w:tbl>
  <w:p w14:paraId="4FF07C06" w14:textId="77777777" w:rsidR="00BD0EEC" w:rsidRPr="00BD0EEC" w:rsidRDefault="00BD0EEC" w:rsidP="00BD0EEC">
    <w:pPr>
      <w:pStyle w:val="Zpat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F7278" w14:textId="77777777" w:rsidR="0083182A" w:rsidRDefault="0083182A" w:rsidP="00F86F3C">
      <w:pPr>
        <w:spacing w:line="240" w:lineRule="auto"/>
      </w:pPr>
      <w:r>
        <w:separator/>
      </w:r>
    </w:p>
  </w:footnote>
  <w:footnote w:type="continuationSeparator" w:id="0">
    <w:p w14:paraId="34699D77" w14:textId="77777777" w:rsidR="0083182A" w:rsidRDefault="0083182A" w:rsidP="00F86F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5001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53"/>
      <w:gridCol w:w="993"/>
      <w:gridCol w:w="260"/>
      <w:gridCol w:w="1397"/>
      <w:gridCol w:w="284"/>
      <w:gridCol w:w="4252"/>
    </w:tblGrid>
    <w:tr w:rsidR="00BD0EEC" w:rsidRPr="00F86F3C" w14:paraId="30E2D57F" w14:textId="77777777" w:rsidTr="003F563B">
      <w:trPr>
        <w:trHeight w:val="1403"/>
      </w:trPr>
      <w:tc>
        <w:tcPr>
          <w:tcW w:w="2453" w:type="dxa"/>
          <w:vAlign w:val="center"/>
        </w:tcPr>
        <w:p w14:paraId="08CA949A" w14:textId="77777777" w:rsidR="00BD0EEC" w:rsidRPr="00F86F3C" w:rsidRDefault="00BD0EEC" w:rsidP="00BD0EEC">
          <w:pPr>
            <w:pStyle w:val="Zhlav"/>
            <w:rPr>
              <w:rFonts w:ascii="Arial" w:hAnsi="Arial" w:cs="Arial"/>
            </w:rPr>
          </w:pPr>
          <w:r w:rsidRPr="00F86F3C">
            <w:rPr>
              <w:rFonts w:ascii="Arial" w:hAnsi="Arial" w:cs="Arial"/>
              <w:noProof/>
            </w:rPr>
            <w:drawing>
              <wp:inline distT="0" distB="0" distL="0" distR="0" wp14:anchorId="615C16DF" wp14:editId="24E64746">
                <wp:extent cx="1551309" cy="793977"/>
                <wp:effectExtent l="0" t="0" r="0" b="6350"/>
                <wp:docPr id="5" name="Grafický objekt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rafický objekt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1309" cy="7939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3" w:type="dxa"/>
          <w:vAlign w:val="center"/>
        </w:tcPr>
        <w:p w14:paraId="5EB383A1" w14:textId="77777777" w:rsidR="00BD0EEC" w:rsidRPr="00F86F3C" w:rsidRDefault="00BD0EEC" w:rsidP="00BD0EEC">
          <w:pPr>
            <w:pStyle w:val="Zhlav"/>
            <w:rPr>
              <w:rFonts w:ascii="Arial" w:hAnsi="Arial" w:cs="Arial"/>
            </w:rPr>
          </w:pPr>
        </w:p>
      </w:tc>
      <w:tc>
        <w:tcPr>
          <w:tcW w:w="260" w:type="dxa"/>
          <w:vAlign w:val="center"/>
        </w:tcPr>
        <w:p w14:paraId="27CD8D5C" w14:textId="5EB6F89B" w:rsidR="00BD0EEC" w:rsidRPr="00F86F3C" w:rsidRDefault="00BD0EEC" w:rsidP="00BD0EEC">
          <w:pPr>
            <w:pStyle w:val="Zhlav"/>
            <w:spacing w:line="252" w:lineRule="auto"/>
            <w:rPr>
              <w:rFonts w:ascii="Arial" w:hAnsi="Arial" w:cs="Arial"/>
              <w:sz w:val="12"/>
              <w:szCs w:val="12"/>
            </w:rPr>
          </w:pPr>
        </w:p>
      </w:tc>
      <w:tc>
        <w:tcPr>
          <w:tcW w:w="1397" w:type="dxa"/>
          <w:vAlign w:val="center"/>
        </w:tcPr>
        <w:p w14:paraId="402A177F" w14:textId="20D67799" w:rsidR="004040BD" w:rsidRPr="004040BD" w:rsidRDefault="004040BD" w:rsidP="00BD0EEC">
          <w:pPr>
            <w:pStyle w:val="Zhlav"/>
            <w:spacing w:line="252" w:lineRule="auto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84" w:type="dxa"/>
          <w:vAlign w:val="center"/>
        </w:tcPr>
        <w:p w14:paraId="29D429B9" w14:textId="6ACA9166" w:rsidR="00BD0EEC" w:rsidRPr="00BD65DD" w:rsidRDefault="00BD0EEC" w:rsidP="00BD0EEC">
          <w:pPr>
            <w:pStyle w:val="Zhlav"/>
            <w:rPr>
              <w:rFonts w:ascii="Arial" w:hAnsi="Arial" w:cs="Arial"/>
              <w:b/>
              <w:bCs/>
              <w:sz w:val="14"/>
              <w:szCs w:val="14"/>
            </w:rPr>
          </w:pPr>
        </w:p>
      </w:tc>
      <w:tc>
        <w:tcPr>
          <w:tcW w:w="4252" w:type="dxa"/>
          <w:vAlign w:val="center"/>
        </w:tcPr>
        <w:p w14:paraId="0FEA76F9" w14:textId="64494AE1" w:rsidR="00BD0EEC" w:rsidRPr="00B63C41" w:rsidRDefault="00BD0EEC" w:rsidP="00334697">
          <w:pPr>
            <w:pStyle w:val="Zhlav"/>
            <w:rPr>
              <w:rFonts w:cs="Rubik"/>
              <w:sz w:val="12"/>
              <w:szCs w:val="12"/>
            </w:rPr>
          </w:pPr>
        </w:p>
      </w:tc>
    </w:tr>
  </w:tbl>
  <w:p w14:paraId="539F5B9C" w14:textId="77777777" w:rsidR="009D08A9" w:rsidRDefault="009D08A9" w:rsidP="0013400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97F19"/>
    <w:multiLevelType w:val="hybridMultilevel"/>
    <w:tmpl w:val="45D45E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35FC2"/>
    <w:multiLevelType w:val="hybridMultilevel"/>
    <w:tmpl w:val="A41A21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2E24BD"/>
    <w:multiLevelType w:val="hybridMultilevel"/>
    <w:tmpl w:val="84262A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027063">
    <w:abstractNumId w:val="2"/>
  </w:num>
  <w:num w:numId="2" w16cid:durableId="1511530131">
    <w:abstractNumId w:val="1"/>
  </w:num>
  <w:num w:numId="3" w16cid:durableId="16044140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63B"/>
    <w:rsid w:val="00082692"/>
    <w:rsid w:val="000A70A7"/>
    <w:rsid w:val="000E1666"/>
    <w:rsid w:val="00121D44"/>
    <w:rsid w:val="001310D7"/>
    <w:rsid w:val="00134006"/>
    <w:rsid w:val="00142459"/>
    <w:rsid w:val="00161B99"/>
    <w:rsid w:val="001672FC"/>
    <w:rsid w:val="00167494"/>
    <w:rsid w:val="001747AC"/>
    <w:rsid w:val="00195A7A"/>
    <w:rsid w:val="001B041B"/>
    <w:rsid w:val="001B2375"/>
    <w:rsid w:val="001B6484"/>
    <w:rsid w:val="001C074F"/>
    <w:rsid w:val="001D3AA5"/>
    <w:rsid w:val="001E0A44"/>
    <w:rsid w:val="0020100B"/>
    <w:rsid w:val="0022102A"/>
    <w:rsid w:val="002279B5"/>
    <w:rsid w:val="0026737B"/>
    <w:rsid w:val="0028689F"/>
    <w:rsid w:val="002879E0"/>
    <w:rsid w:val="002A16F4"/>
    <w:rsid w:val="002A7D03"/>
    <w:rsid w:val="002B192D"/>
    <w:rsid w:val="002B6BC3"/>
    <w:rsid w:val="002C4FF0"/>
    <w:rsid w:val="002D757E"/>
    <w:rsid w:val="002E028A"/>
    <w:rsid w:val="003224D1"/>
    <w:rsid w:val="00330D88"/>
    <w:rsid w:val="00334697"/>
    <w:rsid w:val="0034315D"/>
    <w:rsid w:val="003507EF"/>
    <w:rsid w:val="0035094C"/>
    <w:rsid w:val="00365425"/>
    <w:rsid w:val="00365C29"/>
    <w:rsid w:val="00391F76"/>
    <w:rsid w:val="003B4136"/>
    <w:rsid w:val="003C50A5"/>
    <w:rsid w:val="003F563B"/>
    <w:rsid w:val="004040BD"/>
    <w:rsid w:val="0042044E"/>
    <w:rsid w:val="00434D91"/>
    <w:rsid w:val="0045288D"/>
    <w:rsid w:val="00475FB4"/>
    <w:rsid w:val="00495CE9"/>
    <w:rsid w:val="004A00D6"/>
    <w:rsid w:val="004A053B"/>
    <w:rsid w:val="004C6B10"/>
    <w:rsid w:val="004E282A"/>
    <w:rsid w:val="005339DA"/>
    <w:rsid w:val="0055658A"/>
    <w:rsid w:val="00561BD8"/>
    <w:rsid w:val="00562A7C"/>
    <w:rsid w:val="00576F8A"/>
    <w:rsid w:val="0058474C"/>
    <w:rsid w:val="00591994"/>
    <w:rsid w:val="00593DD7"/>
    <w:rsid w:val="00606716"/>
    <w:rsid w:val="00654F3C"/>
    <w:rsid w:val="00662EE1"/>
    <w:rsid w:val="00672A87"/>
    <w:rsid w:val="00685221"/>
    <w:rsid w:val="006F202A"/>
    <w:rsid w:val="0073041B"/>
    <w:rsid w:val="00742976"/>
    <w:rsid w:val="00752D77"/>
    <w:rsid w:val="00753C4C"/>
    <w:rsid w:val="00792B11"/>
    <w:rsid w:val="0079450B"/>
    <w:rsid w:val="007B210A"/>
    <w:rsid w:val="007D5CF5"/>
    <w:rsid w:val="007D6B62"/>
    <w:rsid w:val="007F6705"/>
    <w:rsid w:val="007F7787"/>
    <w:rsid w:val="00814EF3"/>
    <w:rsid w:val="00816337"/>
    <w:rsid w:val="008308EE"/>
    <w:rsid w:val="0083182A"/>
    <w:rsid w:val="008366C0"/>
    <w:rsid w:val="008442DB"/>
    <w:rsid w:val="00852290"/>
    <w:rsid w:val="00873D68"/>
    <w:rsid w:val="008910E8"/>
    <w:rsid w:val="008960B4"/>
    <w:rsid w:val="008A0DCC"/>
    <w:rsid w:val="008C5C7B"/>
    <w:rsid w:val="00916009"/>
    <w:rsid w:val="00917B9D"/>
    <w:rsid w:val="0095796E"/>
    <w:rsid w:val="009A29F6"/>
    <w:rsid w:val="009B58EC"/>
    <w:rsid w:val="009C3083"/>
    <w:rsid w:val="009D08A9"/>
    <w:rsid w:val="009F5091"/>
    <w:rsid w:val="00A1477D"/>
    <w:rsid w:val="00A216E3"/>
    <w:rsid w:val="00A22E5A"/>
    <w:rsid w:val="00A27BC2"/>
    <w:rsid w:val="00A80C6F"/>
    <w:rsid w:val="00A8649E"/>
    <w:rsid w:val="00AB70B2"/>
    <w:rsid w:val="00AF2963"/>
    <w:rsid w:val="00B31C7B"/>
    <w:rsid w:val="00B463AC"/>
    <w:rsid w:val="00B63C41"/>
    <w:rsid w:val="00BC580B"/>
    <w:rsid w:val="00BD0EEC"/>
    <w:rsid w:val="00BD65DD"/>
    <w:rsid w:val="00C15191"/>
    <w:rsid w:val="00C37CFB"/>
    <w:rsid w:val="00C406B4"/>
    <w:rsid w:val="00C60F1D"/>
    <w:rsid w:val="00C64D5A"/>
    <w:rsid w:val="00C72E0B"/>
    <w:rsid w:val="00C73CCF"/>
    <w:rsid w:val="00C765E6"/>
    <w:rsid w:val="00CD154F"/>
    <w:rsid w:val="00CF3D4B"/>
    <w:rsid w:val="00D20560"/>
    <w:rsid w:val="00D501DA"/>
    <w:rsid w:val="00D712C8"/>
    <w:rsid w:val="00D752B3"/>
    <w:rsid w:val="00D81486"/>
    <w:rsid w:val="00D90DEC"/>
    <w:rsid w:val="00DC0693"/>
    <w:rsid w:val="00DD5D96"/>
    <w:rsid w:val="00DF1E51"/>
    <w:rsid w:val="00E01566"/>
    <w:rsid w:val="00E44B33"/>
    <w:rsid w:val="00E57FF2"/>
    <w:rsid w:val="00E82567"/>
    <w:rsid w:val="00EA3FE3"/>
    <w:rsid w:val="00EB686B"/>
    <w:rsid w:val="00ED15AA"/>
    <w:rsid w:val="00EE0DCA"/>
    <w:rsid w:val="00EF4FD6"/>
    <w:rsid w:val="00F05C61"/>
    <w:rsid w:val="00F14C00"/>
    <w:rsid w:val="00F225B8"/>
    <w:rsid w:val="00F27E2E"/>
    <w:rsid w:val="00F35F1C"/>
    <w:rsid w:val="00F54D18"/>
    <w:rsid w:val="00F563CE"/>
    <w:rsid w:val="00F64A71"/>
    <w:rsid w:val="00F64AAA"/>
    <w:rsid w:val="00F86F3C"/>
    <w:rsid w:val="00FB124D"/>
    <w:rsid w:val="00FD022E"/>
    <w:rsid w:val="00FE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D90926"/>
  <w15:chartTrackingRefBased/>
  <w15:docId w15:val="{162991DA-3229-4D93-AA01-C497B2268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ubik" w:eastAsiaTheme="minorHAnsi" w:hAnsi="Rubik" w:cstheme="minorBidi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F2963"/>
    <w:pPr>
      <w:spacing w:line="276" w:lineRule="auto"/>
      <w:jc w:val="both"/>
    </w:pPr>
  </w:style>
  <w:style w:type="paragraph" w:styleId="Nadpis1">
    <w:name w:val="heading 1"/>
    <w:basedOn w:val="Normln"/>
    <w:next w:val="Normln"/>
    <w:link w:val="Nadpis1Char"/>
    <w:uiPriority w:val="9"/>
    <w:qFormat/>
    <w:rsid w:val="00AF2963"/>
    <w:pPr>
      <w:spacing w:before="480" w:after="120" w:line="264" w:lineRule="auto"/>
      <w:jc w:val="left"/>
      <w:outlineLvl w:val="0"/>
    </w:pPr>
    <w:rPr>
      <w:rFonts w:cs="Arial"/>
      <w:b/>
      <w:bCs/>
      <w:caps/>
      <w:sz w:val="36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F2963"/>
    <w:pPr>
      <w:spacing w:before="240" w:after="120" w:line="264" w:lineRule="auto"/>
      <w:jc w:val="left"/>
      <w:outlineLvl w:val="1"/>
    </w:pPr>
    <w:rPr>
      <w:rFonts w:cs="Arial"/>
      <w:b/>
      <w:bCs/>
      <w:cap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AF2963"/>
    <w:pPr>
      <w:keepNext/>
      <w:keepLines/>
      <w:spacing w:before="240"/>
      <w:jc w:val="left"/>
      <w:outlineLvl w:val="2"/>
    </w:pPr>
    <w:rPr>
      <w:rFonts w:eastAsiaTheme="majorEastAsia" w:cstheme="majorBidi"/>
      <w:b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AF2963"/>
    <w:pPr>
      <w:keepNext/>
      <w:keepLines/>
      <w:spacing w:before="240"/>
      <w:jc w:val="left"/>
      <w:outlineLvl w:val="3"/>
    </w:pPr>
    <w:rPr>
      <w:rFonts w:eastAsiaTheme="majorEastAsia" w:cstheme="majorBidi"/>
      <w:b/>
      <w:iCs/>
      <w:sz w:val="22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AF2963"/>
    <w:pPr>
      <w:keepNext/>
      <w:keepLines/>
      <w:spacing w:before="120"/>
      <w:jc w:val="left"/>
      <w:outlineLvl w:val="4"/>
    </w:pPr>
    <w:rPr>
      <w:rFonts w:ascii="Rubik Medium" w:eastAsiaTheme="majorEastAsia" w:hAnsi="Rubik Medium" w:cstheme="majorBidi"/>
      <w:sz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F2963"/>
    <w:pPr>
      <w:keepNext/>
      <w:keepLines/>
      <w:spacing w:before="40" w:after="0"/>
      <w:outlineLvl w:val="5"/>
    </w:pPr>
    <w:rPr>
      <w:rFonts w:eastAsiaTheme="majorEastAsia" w:cstheme="majorBid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F2963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F2963"/>
  </w:style>
  <w:style w:type="paragraph" w:styleId="Zpat">
    <w:name w:val="footer"/>
    <w:basedOn w:val="Normln"/>
    <w:link w:val="ZpatChar"/>
    <w:uiPriority w:val="99"/>
    <w:unhideWhenUsed/>
    <w:rsid w:val="00AF2963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F2963"/>
  </w:style>
  <w:style w:type="table" w:styleId="Mkatabulky">
    <w:name w:val="Table Grid"/>
    <w:basedOn w:val="Normlntabulka"/>
    <w:uiPriority w:val="59"/>
    <w:rsid w:val="00AF2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AF2963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F2963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uiPriority w:val="9"/>
    <w:rsid w:val="00AF2963"/>
    <w:rPr>
      <w:rFonts w:cs="Arial"/>
      <w:b/>
      <w:bCs/>
      <w:caps/>
      <w:sz w:val="36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AF2963"/>
    <w:rPr>
      <w:rFonts w:cs="Arial"/>
      <w:b/>
      <w:bCs/>
      <w:caps/>
      <w:sz w:val="28"/>
      <w:szCs w:val="28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F2963"/>
    <w:pPr>
      <w:spacing w:line="240" w:lineRule="auto"/>
    </w:pPr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F2963"/>
    <w:rPr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F2963"/>
    <w:rPr>
      <w:vertAlign w:val="superscript"/>
    </w:rPr>
  </w:style>
  <w:style w:type="character" w:customStyle="1" w:styleId="Nadpis3Char">
    <w:name w:val="Nadpis 3 Char"/>
    <w:basedOn w:val="Standardnpsmoodstavce"/>
    <w:link w:val="Nadpis3"/>
    <w:uiPriority w:val="9"/>
    <w:rsid w:val="00AF2963"/>
    <w:rPr>
      <w:rFonts w:eastAsiaTheme="majorEastAsia" w:cstheme="majorBidi"/>
      <w:b/>
      <w:sz w:val="24"/>
      <w:szCs w:val="24"/>
    </w:rPr>
  </w:style>
  <w:style w:type="paragraph" w:customStyle="1" w:styleId="Vrok">
    <w:name w:val="Výrok"/>
    <w:basedOn w:val="Normln"/>
    <w:link w:val="VrokChar"/>
    <w:qFormat/>
    <w:rsid w:val="00AF2963"/>
    <w:pPr>
      <w:spacing w:before="360" w:after="360"/>
      <w:jc w:val="center"/>
    </w:pPr>
    <w:rPr>
      <w:rFonts w:cs="Arial"/>
      <w:b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AF2963"/>
    <w:pPr>
      <w:ind w:left="720"/>
      <w:contextualSpacing/>
    </w:pPr>
  </w:style>
  <w:style w:type="character" w:customStyle="1" w:styleId="VrokChar">
    <w:name w:val="Výrok Char"/>
    <w:basedOn w:val="Nadpis2Char"/>
    <w:link w:val="Vrok"/>
    <w:rsid w:val="00AF2963"/>
    <w:rPr>
      <w:rFonts w:cs="Arial"/>
      <w:b/>
      <w:bCs w:val="0"/>
      <w:caps w:val="0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AF2963"/>
    <w:rPr>
      <w:rFonts w:eastAsiaTheme="majorEastAsia" w:cstheme="majorBidi"/>
      <w:b/>
      <w:iCs/>
      <w:sz w:val="22"/>
    </w:rPr>
  </w:style>
  <w:style w:type="paragraph" w:styleId="Nzev">
    <w:name w:val="Title"/>
    <w:basedOn w:val="Normln"/>
    <w:next w:val="Normln"/>
    <w:link w:val="NzevChar"/>
    <w:uiPriority w:val="10"/>
    <w:qFormat/>
    <w:rsid w:val="00AF2963"/>
    <w:pPr>
      <w:spacing w:before="480" w:after="120" w:line="240" w:lineRule="auto"/>
      <w:contextualSpacing/>
      <w:jc w:val="left"/>
    </w:pPr>
    <w:rPr>
      <w:rFonts w:eastAsiaTheme="majorEastAsia" w:cstheme="majorBidi"/>
      <w:b/>
      <w:caps/>
      <w:spacing w:val="-10"/>
      <w:kern w:val="28"/>
      <w:sz w:val="40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F2963"/>
    <w:rPr>
      <w:rFonts w:eastAsiaTheme="majorEastAsia" w:cstheme="majorBidi"/>
      <w:b/>
      <w:caps/>
      <w:spacing w:val="-10"/>
      <w:kern w:val="28"/>
      <w:sz w:val="40"/>
      <w:szCs w:val="56"/>
    </w:rPr>
  </w:style>
  <w:style w:type="paragraph" w:customStyle="1" w:styleId="Normlnsrou">
    <w:name w:val="Normální s čárou"/>
    <w:basedOn w:val="Normln"/>
    <w:link w:val="NormlnsrouChar"/>
    <w:qFormat/>
    <w:rsid w:val="00AF2963"/>
    <w:pPr>
      <w:pBdr>
        <w:left w:val="single" w:sz="36" w:space="4" w:color="FF0000"/>
      </w:pBdr>
      <w:ind w:left="737" w:right="737"/>
    </w:pPr>
  </w:style>
  <w:style w:type="character" w:customStyle="1" w:styleId="NormlnsrouChar">
    <w:name w:val="Normální s čárou Char"/>
    <w:basedOn w:val="Standardnpsmoodstavce"/>
    <w:link w:val="Normlnsrou"/>
    <w:rsid w:val="00AF2963"/>
  </w:style>
  <w:style w:type="paragraph" w:styleId="Citt">
    <w:name w:val="Quote"/>
    <w:basedOn w:val="Normln"/>
    <w:next w:val="Normln"/>
    <w:link w:val="CittChar"/>
    <w:uiPriority w:val="29"/>
    <w:qFormat/>
    <w:rsid w:val="00AF296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F2963"/>
    <w:rPr>
      <w:i/>
      <w:iCs/>
      <w:color w:val="404040" w:themeColor="text1" w:themeTint="BF"/>
    </w:rPr>
  </w:style>
  <w:style w:type="character" w:customStyle="1" w:styleId="Nadpis5Char">
    <w:name w:val="Nadpis 5 Char"/>
    <w:basedOn w:val="Standardnpsmoodstavce"/>
    <w:link w:val="Nadpis5"/>
    <w:uiPriority w:val="9"/>
    <w:rsid w:val="00AF2963"/>
    <w:rPr>
      <w:rFonts w:ascii="Rubik Medium" w:eastAsiaTheme="majorEastAsia" w:hAnsi="Rubik Medium" w:cstheme="majorBidi"/>
      <w:sz w:val="22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F2963"/>
    <w:rPr>
      <w:rFonts w:eastAsiaTheme="majorEastAsia" w:cstheme="majorBidi"/>
    </w:rPr>
  </w:style>
  <w:style w:type="paragraph" w:customStyle="1" w:styleId="Normlnbezmezer">
    <w:name w:val="Normální bez mezer"/>
    <w:basedOn w:val="Normln"/>
    <w:link w:val="NormlnbezmezerChar"/>
    <w:qFormat/>
    <w:rsid w:val="00AF2963"/>
    <w:pPr>
      <w:spacing w:after="0"/>
    </w:pPr>
  </w:style>
  <w:style w:type="character" w:customStyle="1" w:styleId="NormlnbezmezerChar">
    <w:name w:val="Normální bez mezer Char"/>
    <w:basedOn w:val="Standardnpsmoodstavce"/>
    <w:link w:val="Normlnbezmezer"/>
    <w:rsid w:val="00AF2963"/>
  </w:style>
  <w:style w:type="character" w:styleId="Odkazintenzivn">
    <w:name w:val="Intense Reference"/>
    <w:basedOn w:val="Standardnpsmoodstavce"/>
    <w:uiPriority w:val="32"/>
    <w:qFormat/>
    <w:rsid w:val="00AF2963"/>
    <w:rPr>
      <w:b/>
      <w:bCs/>
      <w:smallCaps/>
      <w:color w:val="FF0000"/>
      <w:spacing w:val="5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F2963"/>
    <w:pPr>
      <w:numPr>
        <w:ilvl w:val="1"/>
      </w:numPr>
      <w:spacing w:after="120"/>
      <w:jc w:val="left"/>
    </w:pPr>
    <w:rPr>
      <w:rFonts w:eastAsiaTheme="minorEastAsia"/>
      <w:b/>
      <w:sz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F2963"/>
    <w:rPr>
      <w:rFonts w:eastAsiaTheme="minorEastAsia"/>
      <w:b/>
      <w:sz w:val="28"/>
    </w:rPr>
  </w:style>
  <w:style w:type="character" w:styleId="Siln">
    <w:name w:val="Strong"/>
    <w:basedOn w:val="Standardnpsmoodstavce"/>
    <w:uiPriority w:val="22"/>
    <w:qFormat/>
    <w:rsid w:val="00AF2963"/>
    <w:rPr>
      <w:b/>
      <w:bCs/>
      <w:color w:val="FF0000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F2963"/>
    <w:pPr>
      <w:pBdr>
        <w:top w:val="single" w:sz="36" w:space="10" w:color="FF0000"/>
        <w:bottom w:val="single" w:sz="36" w:space="10" w:color="FF0000"/>
      </w:pBdr>
      <w:spacing w:before="360" w:after="360"/>
      <w:ind w:left="864" w:right="864"/>
      <w:jc w:val="center"/>
    </w:pPr>
    <w:rPr>
      <w:i/>
      <w:iCs/>
      <w:color w:val="FF0000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F2963"/>
    <w:rPr>
      <w:i/>
      <w:iCs/>
      <w:color w:val="FF0000"/>
    </w:rPr>
  </w:style>
  <w:style w:type="character" w:styleId="Zdraznnintenzivn">
    <w:name w:val="Intense Emphasis"/>
    <w:basedOn w:val="Standardnpsmoodstavce"/>
    <w:uiPriority w:val="21"/>
    <w:qFormat/>
    <w:rsid w:val="00AF2963"/>
    <w:rPr>
      <w:b/>
      <w:i w:val="0"/>
      <w:iCs/>
      <w:color w:val="auto"/>
    </w:rPr>
  </w:style>
  <w:style w:type="paragraph" w:styleId="Bezmezer">
    <w:name w:val="No Spacing"/>
    <w:uiPriority w:val="1"/>
    <w:qFormat/>
    <w:rsid w:val="00672A87"/>
    <w:pPr>
      <w:spacing w:after="0" w:line="240" w:lineRule="auto"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&#218;&#345;ad%20&amp;%20m&#283;sto\Vzorov&#233;%20dokumenty\Hlavn&#237;%20&#353;ablona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9B592C50B97A47B903E127D36379A6" ma:contentTypeVersion="13" ma:contentTypeDescription="Vytvoří nový dokument" ma:contentTypeScope="" ma:versionID="876e58b7bce8d977892f00877f72e9a4">
  <xsd:schema xmlns:xsd="http://www.w3.org/2001/XMLSchema" xmlns:xs="http://www.w3.org/2001/XMLSchema" xmlns:p="http://schemas.microsoft.com/office/2006/metadata/properties" xmlns:ns2="f637101d-4240-4cca-9a23-c282c2e0c453" xmlns:ns3="f6dd64f8-8e13-4987-b435-0f2c3fd94ad1" targetNamespace="http://schemas.microsoft.com/office/2006/metadata/properties" ma:root="true" ma:fieldsID="82a448c09cb5065d4c028324f5efc39b" ns2:_="" ns3:_="">
    <xsd:import namespace="f637101d-4240-4cca-9a23-c282c2e0c453"/>
    <xsd:import namespace="f6dd64f8-8e13-4987-b435-0f2c3fd94a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37101d-4240-4cca-9a23-c282c2e0c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dd64f8-8e13-4987-b435-0f2c3fd94ad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1CD935-3A0C-42DD-BB83-A62D01A275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8EC109D-43F4-4075-AB1C-16D8279331A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96F4750-4438-4526-A0AF-AE5542FB44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37101d-4240-4cca-9a23-c282c2e0c453"/>
    <ds:schemaRef ds:uri="f6dd64f8-8e13-4987-b435-0f2c3fd94a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6B98FC-EB5B-4A5D-8B3F-9E2CAB2B8D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Hlavní šablona.dotx</Template>
  <TotalTime>1</TotalTime>
  <Pages>2</Pages>
  <Words>316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Bc.Martin Zívr</dc:creator>
  <cp:keywords/>
  <dc:description/>
  <cp:lastModifiedBy>Veronika Festová</cp:lastModifiedBy>
  <cp:revision>2</cp:revision>
  <cp:lastPrinted>2023-06-13T05:57:00Z</cp:lastPrinted>
  <dcterms:created xsi:type="dcterms:W3CDTF">2023-06-13T06:01:00Z</dcterms:created>
  <dcterms:modified xsi:type="dcterms:W3CDTF">2023-06-13T06:01:00Z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0x0101007A9B592C50B97A47B903E127D36379A6</vt:lpwstr>
  </property>
</Properties>
</file>